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C61D5A" w14:textId="3EBAAAAC" w:rsidR="00B03DD1" w:rsidRDefault="00B03DD1" w:rsidP="00B03DD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59" w:lineRule="auto"/>
        <w:ind w:left="0" w:right="4" w:firstLine="0"/>
        <w:jc w:val="center"/>
        <w:rPr>
          <w:b/>
          <w:sz w:val="24"/>
        </w:rPr>
      </w:pPr>
      <w:r>
        <w:rPr>
          <w:b/>
          <w:sz w:val="24"/>
        </w:rPr>
        <w:t>Bac 2023 Métropole septembre Jour 2</w:t>
      </w:r>
      <w:r>
        <w:rPr>
          <w:b/>
          <w:sz w:val="24"/>
        </w:rPr>
        <w:tab/>
      </w:r>
      <w:r w:rsidR="007B1060">
        <w:rPr>
          <w:b/>
          <w:sz w:val="24"/>
        </w:rPr>
        <w:t xml:space="preserve">Correction </w:t>
      </w:r>
    </w:p>
    <w:p w14:paraId="2D7B7AE8" w14:textId="11347C6B" w:rsidR="002B706E" w:rsidRDefault="009A5D01" w:rsidP="00B03DD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59" w:lineRule="auto"/>
        <w:ind w:left="0" w:right="4" w:firstLine="0"/>
        <w:jc w:val="center"/>
      </w:pPr>
      <w:r>
        <w:rPr>
          <w:b/>
          <w:sz w:val="24"/>
        </w:rPr>
        <w:t>EXERCICE 3 - IMPRIMANTE À JET D’ENCRE CONTINU (5 points)</w:t>
      </w:r>
    </w:p>
    <w:p w14:paraId="7526EB8C" w14:textId="14CAC2D4" w:rsidR="002B706E" w:rsidRDefault="00F66E14">
      <w:pPr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200D4A2E" wp14:editId="6B682B79">
                <wp:simplePos x="0" y="0"/>
                <wp:positionH relativeFrom="column">
                  <wp:posOffset>3894455</wp:posOffset>
                </wp:positionH>
                <wp:positionV relativeFrom="paragraph">
                  <wp:posOffset>140335</wp:posOffset>
                </wp:positionV>
                <wp:extent cx="2537460" cy="1407795"/>
                <wp:effectExtent l="0" t="0" r="0" b="0"/>
                <wp:wrapSquare wrapText="bothSides"/>
                <wp:docPr id="4111" name="Group 41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37460" cy="1407795"/>
                          <a:chOff x="0" y="0"/>
                          <a:chExt cx="2537581" cy="1408315"/>
                        </a:xfrm>
                      </wpg:grpSpPr>
                      <pic:pic xmlns:pic="http://schemas.openxmlformats.org/drawingml/2006/picture">
                        <pic:nvPicPr>
                          <pic:cNvPr id="206" name="Picture 20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1109472"/>
                            <a:ext cx="2286000" cy="2834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7" name="Rectangle 207"/>
                        <wps:cNvSpPr/>
                        <wps:spPr>
                          <a:xfrm>
                            <a:off x="131064" y="1249232"/>
                            <a:ext cx="47051" cy="15908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B8FD9D" w14:textId="77777777" w:rsidR="002B706E" w:rsidRDefault="009A5D01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0" name="Rectangle 210"/>
                        <wps:cNvSpPr/>
                        <wps:spPr>
                          <a:xfrm>
                            <a:off x="131065" y="1204406"/>
                            <a:ext cx="2406516" cy="20390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C9CCD85" w14:textId="084A9E05" w:rsidR="002B706E" w:rsidRDefault="00B03DD1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i/>
                                </w:rPr>
                                <w:t xml:space="preserve">D’après le site </w:t>
                              </w:r>
                              <w:r w:rsidR="009A5D01">
                                <w:rPr>
                                  <w:i/>
                                </w:rPr>
                                <w:t>domino-printing.com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1" name="Rectangle 211"/>
                        <wps:cNvSpPr/>
                        <wps:spPr>
                          <a:xfrm>
                            <a:off x="2157215" y="1249232"/>
                            <a:ext cx="47051" cy="15908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C51A52" w14:textId="77777777" w:rsidR="002B706E" w:rsidRDefault="009A5D01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13" name="Picture 21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170688" y="0"/>
                            <a:ext cx="1975104" cy="110947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200D4A2E" id="Group 4111" o:spid="_x0000_s1026" style="position:absolute;margin-left:306.65pt;margin-top:11.05pt;width:199.8pt;height:110.85pt;z-index:251658240;mso-width-relative:margin;mso-height-relative:margin" coordsize="25375,14083" o:gfxdata="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06" o:spid="_x0000_s1027" type="#_x0000_t75" style="position:absolute;top:11094;width:22860;height:28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">
                  <v:imagedata r:id="rId8" o:title=""/>
                </v:shape>
                <v:rect id="Rectangle 207" o:spid="_x0000_s1028" style="position:absolute;left:1310;top:12492;width:471;height:15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" filled="f" stroked="f">
                  <v:textbox inset="0,0,0,0">
                    <w:txbxContent>
                      <w:p w14:paraId="65B8FD9D" w14:textId="77777777" w:rsidR="002B706E" w:rsidRDefault="009A5D01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10" o:spid="_x0000_s1029" style="position:absolute;left:1310;top:12044;width:24065;height:20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" filled="f" stroked="f">
                  <v:textbox inset="0,0,0,0">
                    <w:txbxContent>
                      <w:p w14:paraId="5C9CCD85" w14:textId="084A9E05" w:rsidR="002B706E" w:rsidRDefault="00B03DD1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i/>
                          </w:rPr>
                          <w:t xml:space="preserve">D’après le site </w:t>
                        </w:r>
                        <w:r w:rsidR="009A5D01">
                          <w:rPr>
                            <w:i/>
                          </w:rPr>
                          <w:t>domino-printing.com</w:t>
                        </w:r>
                      </w:p>
                    </w:txbxContent>
                  </v:textbox>
                </v:rect>
                <v:rect id="Rectangle 211" o:spid="_x0000_s1030" style="position:absolute;left:21572;top:12492;width:470;height:15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" filled="f" stroked="f">
                  <v:textbox inset="0,0,0,0">
                    <w:txbxContent>
                      <w:p w14:paraId="42C51A52" w14:textId="77777777" w:rsidR="002B706E" w:rsidRDefault="009A5D01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Picture 213" o:spid="_x0000_s1031" type="#_x0000_t75" style="position:absolute;left:1706;width:19751;height:110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">
                  <v:imagedata r:id="rId9" o:title=""/>
                </v:shape>
                <w10:wrap type="square"/>
              </v:group>
            </w:pict>
          </mc:Fallback>
        </mc:AlternateContent>
      </w:r>
    </w:p>
    <w:p w14:paraId="71274ED2" w14:textId="41A0F184" w:rsidR="002B706E" w:rsidRDefault="002B706E">
      <w:pPr>
        <w:spacing w:after="0" w:line="259" w:lineRule="auto"/>
        <w:ind w:left="0" w:right="0" w:firstLine="0"/>
        <w:jc w:val="left"/>
      </w:pPr>
    </w:p>
    <w:p w14:paraId="0C07BCF6" w14:textId="24C9C014" w:rsidR="002B706E" w:rsidRDefault="009A5D01">
      <w:pPr>
        <w:ind w:left="-5"/>
      </w:pPr>
      <w:r>
        <w:t xml:space="preserve">De nombreuses applications technologiques, dans des domaines très variés, reposent sur l’utilisation d’un champ électrique.  </w:t>
      </w:r>
    </w:p>
    <w:p w14:paraId="1FE8E7C9" w14:textId="565E3F20" w:rsidR="002B706E" w:rsidRDefault="002B706E">
      <w:pPr>
        <w:spacing w:after="0" w:line="259" w:lineRule="auto"/>
        <w:ind w:left="0" w:right="0" w:firstLine="0"/>
        <w:jc w:val="left"/>
      </w:pPr>
    </w:p>
    <w:p w14:paraId="4510C942" w14:textId="1658B519" w:rsidR="002B706E" w:rsidRDefault="009A5D01">
      <w:pPr>
        <w:ind w:left="-5" w:right="3472"/>
      </w:pPr>
      <w:r>
        <w:t>L’objectif de cet exercice est d’étudier le principe de fonctionnement des imprimantes à jet d’encre continu dévié, principalement utilisées pour imprimer les dates d’expiration figurant sur les produits alimentaires.</w:t>
      </w:r>
    </w:p>
    <w:p w14:paraId="3005CE81" w14:textId="78A89739" w:rsidR="002B706E" w:rsidRDefault="002B706E">
      <w:pPr>
        <w:spacing w:after="0" w:line="259" w:lineRule="auto"/>
        <w:ind w:left="0" w:right="0" w:firstLine="0"/>
        <w:jc w:val="left"/>
      </w:pPr>
    </w:p>
    <w:p w14:paraId="69D0096C" w14:textId="76BE556C" w:rsidR="002B706E" w:rsidRDefault="002B706E">
      <w:pPr>
        <w:spacing w:after="0" w:line="259" w:lineRule="auto"/>
        <w:ind w:left="0" w:right="0" w:firstLine="0"/>
        <w:jc w:val="left"/>
      </w:pPr>
    </w:p>
    <w:p w14:paraId="6D0656EA" w14:textId="64284889" w:rsidR="002B706E" w:rsidRDefault="009A5D01">
      <w:pPr>
        <w:ind w:left="-5" w:right="0"/>
      </w:pPr>
      <w:r>
        <w:t>On donne sur le schéma de la figure 1, le principe de fonctionnement de l’imprimante à jet d’encre continu dévié : le jet d’encre sort de la tête d’impression par une buse qui le décompose en très petites gouttes dont certaines sont chargées électriquement.</w:t>
      </w:r>
    </w:p>
    <w:p w14:paraId="27413151" w14:textId="7EE009D7" w:rsidR="002B706E" w:rsidRDefault="002B706E">
      <w:pPr>
        <w:spacing w:after="18" w:line="259" w:lineRule="auto"/>
        <w:ind w:left="0" w:right="0" w:firstLine="0"/>
        <w:jc w:val="left"/>
      </w:pPr>
    </w:p>
    <w:p w14:paraId="0B0DAFE5" w14:textId="77777777" w:rsidR="002B706E" w:rsidRDefault="009A5D01">
      <w:pPr>
        <w:ind w:left="-5" w:right="0"/>
      </w:pPr>
      <w:r>
        <w:t>Celles-ci passent sous un déflecteur constitué de deux plaques P</w:t>
      </w:r>
      <w:r>
        <w:rPr>
          <w:vertAlign w:val="subscript"/>
        </w:rPr>
        <w:t>1</w:t>
      </w:r>
      <w:r>
        <w:rPr>
          <w:rFonts w:ascii="Cambria Math" w:eastAsia="Cambria Math" w:hAnsi="Cambria Math" w:cs="Cambria Math"/>
        </w:rPr>
        <w:t xml:space="preserve"> </w:t>
      </w:r>
      <w:r>
        <w:t>et P</w:t>
      </w:r>
      <w:r>
        <w:rPr>
          <w:vertAlign w:val="subscript"/>
        </w:rPr>
        <w:t>2</w:t>
      </w:r>
      <w:r>
        <w:t xml:space="preserve"> parallèles, chargées électriquement, assimilables à un condensateur plan. Ces plaques dévient les gouttes chargées de leur trajectoire initiale. </w:t>
      </w:r>
    </w:p>
    <w:p w14:paraId="272191E6" w14:textId="73E675D0" w:rsidR="002B706E" w:rsidRDefault="002B706E">
      <w:pPr>
        <w:spacing w:after="0" w:line="259" w:lineRule="auto"/>
        <w:ind w:left="0" w:right="0" w:firstLine="0"/>
        <w:jc w:val="left"/>
      </w:pPr>
    </w:p>
    <w:p w14:paraId="4DE6F6C0" w14:textId="77777777" w:rsidR="002B706E" w:rsidRDefault="009A5D01">
      <w:pPr>
        <w:ind w:left="-5" w:right="0"/>
      </w:pPr>
      <w:r>
        <w:t xml:space="preserve">Les gouttes non chargées poursuivent quant à elles leur mouvement rectiligne vers une gouttière de recyclage et sont réintégrées dans le module d’encre afin d’être réutilisées.  </w:t>
      </w:r>
    </w:p>
    <w:p w14:paraId="604FAA53" w14:textId="13443DE0" w:rsidR="002B706E" w:rsidRDefault="009A5D01" w:rsidP="00B03DD1">
      <w:pPr>
        <w:spacing w:after="116" w:line="259" w:lineRule="auto"/>
        <w:ind w:left="37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E5CA0DD" wp14:editId="24776401">
                <wp:extent cx="5716524" cy="2019299"/>
                <wp:effectExtent l="0" t="0" r="0" b="0"/>
                <wp:docPr id="4112" name="Group 41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16524" cy="2019299"/>
                          <a:chOff x="280416" y="0"/>
                          <a:chExt cx="5716524" cy="2019299"/>
                        </a:xfrm>
                      </wpg:grpSpPr>
                      <wps:wsp>
                        <wps:cNvPr id="217" name="Rectangle 217"/>
                        <wps:cNvSpPr/>
                        <wps:spPr>
                          <a:xfrm>
                            <a:off x="341366" y="1817682"/>
                            <a:ext cx="5655574" cy="2016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2C7EFD" w14:textId="74E88832" w:rsidR="002B706E" w:rsidRDefault="009A5D01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Figure 1. Schéma de principe de l’imprimante à jet d’encre continu dévié (d’après le site </w:t>
                              </w:r>
                              <w:r w:rsidR="00B03DD1">
                                <w:t>timis.fr)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21" name="Picture 221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280416" y="0"/>
                            <a:ext cx="5462016" cy="177393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2" name="Shape 222"/>
                        <wps:cNvSpPr/>
                        <wps:spPr>
                          <a:xfrm>
                            <a:off x="2865882" y="386334"/>
                            <a:ext cx="75438" cy="5821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438" h="582168">
                                <a:moveTo>
                                  <a:pt x="34290" y="0"/>
                                </a:moveTo>
                                <a:lnTo>
                                  <a:pt x="43960" y="505842"/>
                                </a:lnTo>
                                <a:lnTo>
                                  <a:pt x="75438" y="505206"/>
                                </a:lnTo>
                                <a:lnTo>
                                  <a:pt x="38862" y="582168"/>
                                </a:lnTo>
                                <a:lnTo>
                                  <a:pt x="0" y="506730"/>
                                </a:lnTo>
                                <a:lnTo>
                                  <a:pt x="30997" y="506104"/>
                                </a:lnTo>
                                <a:lnTo>
                                  <a:pt x="21336" y="762"/>
                                </a:lnTo>
                                <a:lnTo>
                                  <a:pt x="3429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54" name="Shape 4954"/>
                        <wps:cNvSpPr/>
                        <wps:spPr>
                          <a:xfrm>
                            <a:off x="2649474" y="261366"/>
                            <a:ext cx="479298" cy="308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9298" h="308610">
                                <a:moveTo>
                                  <a:pt x="0" y="0"/>
                                </a:moveTo>
                                <a:lnTo>
                                  <a:pt x="479298" y="0"/>
                                </a:lnTo>
                                <a:lnTo>
                                  <a:pt x="479298" y="308610"/>
                                </a:lnTo>
                                <a:lnTo>
                                  <a:pt x="0" y="30861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EF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" name="Rectangle 224"/>
                        <wps:cNvSpPr/>
                        <wps:spPr>
                          <a:xfrm>
                            <a:off x="2743962" y="334834"/>
                            <a:ext cx="432087" cy="15908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9ABE1A" w14:textId="77777777" w:rsidR="002B706E" w:rsidRDefault="009A5D01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Buse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7" name="Rectangle 237"/>
                        <wps:cNvSpPr/>
                        <wps:spPr>
                          <a:xfrm>
                            <a:off x="525018" y="1020314"/>
                            <a:ext cx="45790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CB5349" w14:textId="77777777" w:rsidR="002B706E" w:rsidRDefault="009A5D01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1" name="Shape 241"/>
                        <wps:cNvSpPr/>
                        <wps:spPr>
                          <a:xfrm>
                            <a:off x="3196590" y="1565910"/>
                            <a:ext cx="51206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2064" h="76200">
                                <a:moveTo>
                                  <a:pt x="76200" y="0"/>
                                </a:moveTo>
                                <a:lnTo>
                                  <a:pt x="76200" y="32004"/>
                                </a:lnTo>
                                <a:lnTo>
                                  <a:pt x="512064" y="32004"/>
                                </a:lnTo>
                                <a:lnTo>
                                  <a:pt x="512064" y="44958"/>
                                </a:lnTo>
                                <a:lnTo>
                                  <a:pt x="76200" y="44958"/>
                                </a:lnTo>
                                <a:lnTo>
                                  <a:pt x="76200" y="76200"/>
                                </a:lnTo>
                                <a:lnTo>
                                  <a:pt x="0" y="38100"/>
                                </a:lnTo>
                                <a:lnTo>
                                  <a:pt x="762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8171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0E5CA0DD" id="Group 4112" o:spid="_x0000_s1032" style="width:450.1pt;height:159pt;mso-position-horizontal-relative:char;mso-position-vertical-relative:line" coordorigin="2804" coordsize="57165,20192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">
                <v:rect id="Rectangle 217" o:spid="_x0000_s1033" style="position:absolute;left:3413;top:18176;width:56556;height:20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" filled="f" stroked="f">
                  <v:textbox inset="0,0,0,0">
                    <w:txbxContent>
                      <w:p w14:paraId="072C7EFD" w14:textId="74E88832" w:rsidR="002B706E" w:rsidRDefault="009A5D01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Figure 1. Schéma de principe de l’imprimante à jet d’encre continu dévié (d’après le site </w:t>
                        </w:r>
                        <w:r w:rsidR="00B03DD1">
                          <w:t>timis.fr)</w:t>
                        </w:r>
                      </w:p>
                    </w:txbxContent>
                  </v:textbox>
                </v:rect>
                <v:shape id="Picture 221" o:spid="_x0000_s1034" type="#_x0000_t75" style="position:absolute;left:2804;width:54620;height:177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">
                  <v:imagedata r:id="rId11" o:title=""/>
                </v:shape>
                <v:shape id="Shape 222" o:spid="_x0000_s1035" style="position:absolute;left:28658;top:3863;width:755;height:5822;visibility:visible;mso-wrap-style:square;v-text-anchor:top" coordsize="75438,582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" path="m34290,r9670,505842l75438,505206,38862,582168,,506730r30997,-626l21336,762,34290,xe" fillcolor="#181717" stroked="f" strokeweight="0">
                  <v:stroke miterlimit="83231f" joinstyle="miter"/>
                  <v:path arrowok="t" textboxrect="0,0,75438,582168"/>
                </v:shape>
                <v:shape id="Shape 4954" o:spid="_x0000_s1036" style="position:absolute;left:26494;top:2613;width:4793;height:3086;visibility:visible;mso-wrap-style:square;v-text-anchor:top" coordsize="479298,308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" path="m,l479298,r,308610l,308610,,e" fillcolor="#fffefd" stroked="f" strokeweight="0">
                  <v:stroke miterlimit="83231f" joinstyle="miter"/>
                  <v:path arrowok="t" textboxrect="0,0,479298,308610"/>
                </v:shape>
                <v:rect id="Rectangle 224" o:spid="_x0000_s1037" style="position:absolute;left:27439;top:3348;width:4321;height:15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" filled="f" stroked="f">
                  <v:textbox inset="0,0,0,0">
                    <w:txbxContent>
                      <w:p w14:paraId="3E9ABE1A" w14:textId="77777777" w:rsidR="002B706E" w:rsidRDefault="009A5D01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Buse </w:t>
                        </w:r>
                      </w:p>
                    </w:txbxContent>
                  </v:textbox>
                </v:rect>
                <v:rect id="Rectangle 237" o:spid="_x0000_s1038" style="position:absolute;left:5250;top:10203;width:458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" filled="f" stroked="f">
                  <v:textbox inset="0,0,0,0">
                    <w:txbxContent>
                      <w:p w14:paraId="27CB5349" w14:textId="77777777" w:rsidR="002B706E" w:rsidRDefault="009A5D01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Calibri" w:eastAsia="Calibri" w:hAnsi="Calibri" w:cs="Calibri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41" o:spid="_x0000_s1039" style="position:absolute;left:31965;top:15659;width:5121;height:762;visibility:visible;mso-wrap-style:square;v-text-anchor:top" coordsize="512064,7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" path="m76200,r,32004l512064,32004r,12954l76200,44958r,31242l,38100,76200,xe" fillcolor="#181717" stroked="f" strokeweight="0">
                  <v:stroke miterlimit="83231f" joinstyle="miter"/>
                  <v:path arrowok="t" textboxrect="0,0,512064,76200"/>
                </v:shape>
                <w10:anchorlock/>
              </v:group>
            </w:pict>
          </mc:Fallback>
        </mc:AlternateContent>
      </w:r>
    </w:p>
    <w:p w14:paraId="6B4626E3" w14:textId="77777777" w:rsidR="002B706E" w:rsidRDefault="009A5D01">
      <w:pPr>
        <w:spacing w:after="56" w:line="259" w:lineRule="auto"/>
        <w:ind w:left="0" w:right="0" w:firstLine="0"/>
        <w:jc w:val="left"/>
      </w:pPr>
      <w:r>
        <w:rPr>
          <w:b/>
        </w:rPr>
        <w:t xml:space="preserve">Données : </w:t>
      </w:r>
    </w:p>
    <w:p w14:paraId="7D4ED284" w14:textId="36BC3165" w:rsidR="002B706E" w:rsidRDefault="009A5D01">
      <w:pPr>
        <w:numPr>
          <w:ilvl w:val="0"/>
          <w:numId w:val="1"/>
        </w:numPr>
        <w:spacing w:after="37"/>
        <w:ind w:right="0" w:hanging="358"/>
      </w:pPr>
      <w:r>
        <w:t xml:space="preserve">les mouvements sont étudiés dans le référentiel terrestre supposé galiléen associé au repère </w:t>
      </w:r>
      <w:r w:rsidR="00B03DD1" w:rsidRPr="00B03DD1">
        <w:rPr>
          <w:position w:val="-18"/>
        </w:rPr>
        <w:object w:dxaOrig="820" w:dyaOrig="480" w14:anchorId="57CADF4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.45pt;height:20.3pt" o:ole="">
            <v:imagedata r:id="rId12" o:title=""/>
          </v:shape>
          <o:OLEObject Type="Embed" ProgID="Equation.DSMT4" ShapeID="_x0000_i1025" DrawAspect="Content" ObjectID="_1767501448" r:id="rId13"/>
        </w:object>
      </w:r>
      <w:r w:rsidR="00B03DD1">
        <w:t xml:space="preserve"> </w:t>
      </w:r>
      <w:r>
        <w:t xml:space="preserve"> représentés sur la figure 2. Les vecteurs </w:t>
      </w:r>
      <w:r w:rsidR="007962C2" w:rsidRPr="007962C2">
        <w:rPr>
          <w:position w:val="-4"/>
        </w:rPr>
        <w:object w:dxaOrig="180" w:dyaOrig="320" w14:anchorId="22BBA6A5">
          <v:shape id="_x0000_i1026" type="#_x0000_t75" style="width:7.5pt;height:13.7pt" o:ole="">
            <v:imagedata r:id="rId14" o:title=""/>
          </v:shape>
          <o:OLEObject Type="Embed" ProgID="Equation.DSMT4" ShapeID="_x0000_i1026" DrawAspect="Content" ObjectID="_1767501449" r:id="rId15"/>
        </w:object>
      </w:r>
      <w:r w:rsidR="007962C2">
        <w:t xml:space="preserve"> </w:t>
      </w:r>
      <w:r>
        <w:t xml:space="preserve">et </w:t>
      </w:r>
      <w:r w:rsidR="007962C2" w:rsidRPr="007962C2">
        <w:rPr>
          <w:position w:val="-4"/>
        </w:rPr>
        <w:object w:dxaOrig="220" w:dyaOrig="320" w14:anchorId="7134328B">
          <v:shape id="_x0000_i1027" type="#_x0000_t75" style="width:8.85pt;height:13.7pt" o:ole="">
            <v:imagedata r:id="rId16" o:title=""/>
          </v:shape>
          <o:OLEObject Type="Embed" ProgID="Equation.DSMT4" ShapeID="_x0000_i1027" DrawAspect="Content" ObjectID="_1767501450" r:id="rId17"/>
        </w:object>
      </w:r>
      <w:r>
        <w:t xml:space="preserve"> sont unitaires ;</w:t>
      </w:r>
    </w:p>
    <w:p w14:paraId="53EEFC20" w14:textId="77777777" w:rsidR="002B706E" w:rsidRDefault="009A5D01">
      <w:pPr>
        <w:numPr>
          <w:ilvl w:val="0"/>
          <w:numId w:val="1"/>
        </w:numPr>
        <w:spacing w:after="76"/>
        <w:ind w:right="0" w:hanging="358"/>
      </w:pPr>
      <w:r>
        <w:t xml:space="preserve">on considère que la charge électrique et la masse des gouttes d’encre restent constantes entre la buse et le support d’impression ; </w:t>
      </w:r>
    </w:p>
    <w:p w14:paraId="124B404E" w14:textId="77777777" w:rsidR="002B706E" w:rsidRDefault="009A5D01">
      <w:pPr>
        <w:numPr>
          <w:ilvl w:val="0"/>
          <w:numId w:val="1"/>
        </w:numPr>
        <w:spacing w:after="100"/>
        <w:ind w:right="0" w:hanging="358"/>
      </w:pPr>
      <w:r>
        <w:t xml:space="preserve">masse d’une goutte d’encre : </w:t>
      </w:r>
      <w:r>
        <w:rPr>
          <w:i/>
        </w:rPr>
        <w:t>m</w:t>
      </w:r>
      <w:r>
        <w:t xml:space="preserve"> = 2×10</w:t>
      </w:r>
      <w:r>
        <w:rPr>
          <w:vertAlign w:val="superscript"/>
        </w:rPr>
        <w:t>–10</w:t>
      </w:r>
      <w:r>
        <w:t xml:space="preserve"> kg ; </w:t>
      </w:r>
    </w:p>
    <w:p w14:paraId="6BEE9A4B" w14:textId="77777777" w:rsidR="002B706E" w:rsidRDefault="009A5D01">
      <w:pPr>
        <w:numPr>
          <w:ilvl w:val="0"/>
          <w:numId w:val="1"/>
        </w:numPr>
        <w:spacing w:after="47"/>
        <w:ind w:right="0" w:hanging="358"/>
      </w:pPr>
      <w:r>
        <w:t xml:space="preserve">charge électrique d’une goutte : </w:t>
      </w:r>
      <w:r>
        <w:rPr>
          <w:i/>
        </w:rPr>
        <w:t xml:space="preserve">q </w:t>
      </w:r>
      <w:r>
        <w:t>= –</w:t>
      </w:r>
      <w:r>
        <w:rPr>
          <w:rFonts w:ascii="Cambria Math" w:eastAsia="Cambria Math" w:hAnsi="Cambria Math" w:cs="Cambria Math"/>
        </w:rPr>
        <w:t xml:space="preserve"> </w:t>
      </w:r>
      <w:r>
        <w:t>4×10</w:t>
      </w:r>
      <w:r>
        <w:rPr>
          <w:vertAlign w:val="superscript"/>
        </w:rPr>
        <w:t>–13</w:t>
      </w:r>
      <w:r>
        <w:t xml:space="preserve"> C ; </w:t>
      </w:r>
    </w:p>
    <w:p w14:paraId="3BA224A9" w14:textId="77777777" w:rsidR="002B706E" w:rsidRDefault="009A5D01">
      <w:pPr>
        <w:numPr>
          <w:ilvl w:val="0"/>
          <w:numId w:val="1"/>
        </w:numPr>
        <w:spacing w:after="29"/>
        <w:ind w:right="0" w:hanging="358"/>
      </w:pPr>
      <w:r>
        <w:t xml:space="preserve">valeur de la vitesse d’éjection des gouttes d’encre : </w:t>
      </w:r>
      <w:r>
        <w:rPr>
          <w:i/>
        </w:rPr>
        <w:t>v</w:t>
      </w:r>
      <w:r>
        <w:rPr>
          <w:vertAlign w:val="subscript"/>
        </w:rPr>
        <w:t>0</w:t>
      </w:r>
      <w:r>
        <w:t xml:space="preserve"> = 20 m∙s</w:t>
      </w:r>
      <w:r>
        <w:rPr>
          <w:vertAlign w:val="superscript"/>
        </w:rPr>
        <w:t>–1</w:t>
      </w:r>
      <w:r>
        <w:rPr>
          <w:rFonts w:ascii="Cambria Math" w:eastAsia="Cambria Math" w:hAnsi="Cambria Math" w:cs="Cambria Math"/>
        </w:rPr>
        <w:t xml:space="preserve"> </w:t>
      </w:r>
      <w:r>
        <w:t xml:space="preserve">; </w:t>
      </w:r>
    </w:p>
    <w:p w14:paraId="56653325" w14:textId="77777777" w:rsidR="002B706E" w:rsidRDefault="009A5D01">
      <w:pPr>
        <w:numPr>
          <w:ilvl w:val="0"/>
          <w:numId w:val="1"/>
        </w:numPr>
        <w:ind w:right="0" w:hanging="358"/>
      </w:pPr>
      <w:r>
        <w:t xml:space="preserve">longueur des plaques du déflecteur : </w:t>
      </w:r>
      <w:r>
        <w:rPr>
          <w:i/>
        </w:rPr>
        <w:t>L</w:t>
      </w:r>
      <w:r>
        <w:t xml:space="preserve"> = 2 cm ; </w:t>
      </w:r>
    </w:p>
    <w:p w14:paraId="036804C9" w14:textId="77777777" w:rsidR="002B706E" w:rsidRDefault="009A5D01">
      <w:pPr>
        <w:numPr>
          <w:ilvl w:val="0"/>
          <w:numId w:val="1"/>
        </w:numPr>
        <w:spacing w:after="53"/>
        <w:ind w:right="0" w:hanging="358"/>
      </w:pPr>
      <w:r>
        <w:t xml:space="preserve">distance entre le déflecteur et le support d’impression : </w:t>
      </w:r>
      <w:r>
        <w:rPr>
          <w:i/>
        </w:rPr>
        <w:t>D</w:t>
      </w:r>
      <w:r>
        <w:t xml:space="preserve"> = 3 cm ; </w:t>
      </w:r>
    </w:p>
    <w:p w14:paraId="488C4D8A" w14:textId="3337466F" w:rsidR="002B706E" w:rsidRDefault="009A5D01">
      <w:pPr>
        <w:numPr>
          <w:ilvl w:val="0"/>
          <w:numId w:val="1"/>
        </w:numPr>
        <w:spacing w:line="332" w:lineRule="auto"/>
        <w:ind w:right="0" w:hanging="358"/>
      </w:pPr>
      <w:r>
        <w:t xml:space="preserve">le champ électrique est supposé uniforme dans le déflecteur, il s’écrit </w:t>
      </w:r>
      <w:r w:rsidR="00516B62" w:rsidRPr="00516B62">
        <w:rPr>
          <w:rFonts w:ascii="Cambria Math" w:eastAsia="Cambria Math" w:hAnsi="Cambria Math" w:cs="Cambria Math"/>
          <w:position w:val="-4"/>
        </w:rPr>
        <w:object w:dxaOrig="999" w:dyaOrig="320" w14:anchorId="25E8A6A2">
          <v:shape id="_x0000_i1028" type="#_x0000_t75" style="width:43.3pt;height:13.7pt" o:ole="">
            <v:imagedata r:id="rId18" o:title=""/>
          </v:shape>
          <o:OLEObject Type="Embed" ProgID="Equation.DSMT4" ShapeID="_x0000_i1028" DrawAspect="Content" ObjectID="_1767501451" r:id="rId19"/>
        </w:object>
      </w:r>
      <w:r w:rsidR="00516B62">
        <w:rPr>
          <w:rFonts w:ascii="Cambria Math" w:eastAsia="Cambria Math" w:hAnsi="Cambria Math" w:cs="Cambria Math"/>
        </w:rPr>
        <w:t xml:space="preserve"> </w:t>
      </w:r>
      <w:r>
        <w:t xml:space="preserve">avec </w:t>
      </w:r>
      <w:r>
        <w:rPr>
          <w:i/>
        </w:rPr>
        <w:t>E</w:t>
      </w:r>
      <w:r>
        <w:t xml:space="preserve"> = 9×10</w:t>
      </w:r>
      <w:r>
        <w:rPr>
          <w:vertAlign w:val="superscript"/>
        </w:rPr>
        <w:t>5</w:t>
      </w:r>
      <w:r>
        <w:t xml:space="preserve"> V∙m</w:t>
      </w:r>
      <w:r>
        <w:rPr>
          <w:vertAlign w:val="superscript"/>
        </w:rPr>
        <w:t>–1</w:t>
      </w:r>
      <w:r>
        <w:rPr>
          <w:rFonts w:ascii="Cambria Math" w:eastAsia="Cambria Math" w:hAnsi="Cambria Math" w:cs="Cambria Math"/>
        </w:rPr>
        <w:t xml:space="preserve"> </w:t>
      </w:r>
      <w:r>
        <w:t xml:space="preserve">; </w:t>
      </w:r>
    </w:p>
    <w:p w14:paraId="658847EB" w14:textId="77777777" w:rsidR="00516B62" w:rsidRDefault="009A5D01">
      <w:pPr>
        <w:numPr>
          <w:ilvl w:val="0"/>
          <w:numId w:val="1"/>
        </w:numPr>
        <w:spacing w:after="31"/>
        <w:ind w:right="0" w:hanging="358"/>
      </w:pPr>
      <w:r>
        <w:t xml:space="preserve">le champ électrique est nul à l’extérieur du déflecteur ; </w:t>
      </w:r>
    </w:p>
    <w:p w14:paraId="49877BA7" w14:textId="6E2AD661" w:rsidR="002B706E" w:rsidRDefault="009A5D01">
      <w:pPr>
        <w:numPr>
          <w:ilvl w:val="0"/>
          <w:numId w:val="1"/>
        </w:numPr>
        <w:spacing w:after="31"/>
        <w:ind w:right="0" w:hanging="358"/>
      </w:pPr>
      <w:r>
        <w:t xml:space="preserve">hauteur moyenne d’un caractère imprimé : </w:t>
      </w:r>
      <w:r>
        <w:rPr>
          <w:i/>
        </w:rPr>
        <w:t>h</w:t>
      </w:r>
      <w:r>
        <w:t xml:space="preserve"> = 3 mm ; </w:t>
      </w:r>
    </w:p>
    <w:p w14:paraId="6D9F8B4F" w14:textId="77777777" w:rsidR="002B706E" w:rsidRDefault="009A5D01">
      <w:pPr>
        <w:numPr>
          <w:ilvl w:val="0"/>
          <w:numId w:val="1"/>
        </w:numPr>
        <w:ind w:right="0" w:hanging="358"/>
      </w:pPr>
      <w:r>
        <w:t xml:space="preserve">intensité de la pesanteur : </w:t>
      </w:r>
      <w:r>
        <w:rPr>
          <w:i/>
        </w:rPr>
        <w:t>g</w:t>
      </w:r>
      <w:r>
        <w:t xml:space="preserve"> = 9,81 m∙s </w:t>
      </w:r>
      <w:r>
        <w:rPr>
          <w:vertAlign w:val="superscript"/>
        </w:rPr>
        <w:t>2</w:t>
      </w:r>
      <w:r>
        <w:t xml:space="preserve">.  </w:t>
      </w:r>
    </w:p>
    <w:p w14:paraId="1CB04725" w14:textId="464C7435" w:rsidR="002B706E" w:rsidRDefault="002B706E" w:rsidP="00F66E14">
      <w:pPr>
        <w:spacing w:after="0" w:line="259" w:lineRule="auto"/>
        <w:ind w:right="0"/>
        <w:jc w:val="left"/>
      </w:pPr>
    </w:p>
    <w:p w14:paraId="49E2CD86" w14:textId="7E12FEAD" w:rsidR="002B706E" w:rsidRDefault="002B706E" w:rsidP="00F66E14">
      <w:pPr>
        <w:spacing w:after="17" w:line="259" w:lineRule="auto"/>
        <w:ind w:left="0" w:right="0" w:firstLine="0"/>
        <w:jc w:val="left"/>
      </w:pPr>
    </w:p>
    <w:p w14:paraId="7DAF39E1" w14:textId="77777777" w:rsidR="00F66E14" w:rsidRDefault="00F66E14">
      <w:pPr>
        <w:spacing w:after="160" w:line="259" w:lineRule="auto"/>
        <w:ind w:left="0" w:right="0" w:firstLine="0"/>
        <w:jc w:val="left"/>
      </w:pPr>
      <w:r>
        <w:br w:type="page"/>
      </w:r>
    </w:p>
    <w:p w14:paraId="440D4600" w14:textId="26D58849" w:rsidR="002B706E" w:rsidRDefault="009A5D01">
      <w:pPr>
        <w:ind w:left="-5" w:right="0"/>
      </w:pPr>
      <w:r>
        <w:lastRenderedPageBreak/>
        <w:t xml:space="preserve">On étudie le mouvement d’une goutte d’encre G, supposée ponctuelle, de masse </w:t>
      </w:r>
      <w:r>
        <w:rPr>
          <w:i/>
        </w:rPr>
        <w:t>m</w:t>
      </w:r>
      <w:r>
        <w:t xml:space="preserve"> et de charge </w:t>
      </w:r>
      <w:r>
        <w:rPr>
          <w:i/>
        </w:rPr>
        <w:t>q</w:t>
      </w:r>
      <w:r>
        <w:t xml:space="preserve"> négative.</w:t>
      </w:r>
    </w:p>
    <w:p w14:paraId="4C435207" w14:textId="16972492" w:rsidR="002B706E" w:rsidRDefault="00296FE4" w:rsidP="00561F48">
      <w:pPr>
        <w:spacing w:after="61" w:line="259" w:lineRule="auto"/>
        <w:ind w:left="-1" w:right="0" w:firstLine="0"/>
        <w:jc w:val="center"/>
      </w:pPr>
      <w:r>
        <w:rPr>
          <w:noProof/>
        </w:rPr>
        <w:object w:dxaOrig="1440" w:dyaOrig="1440" w14:anchorId="251360AE">
          <v:shape id="_x0000_s1082" type="#_x0000_t75" style="position:absolute;left:0;text-align:left;margin-left:118.85pt;margin-top:162.25pt;width:177pt;height:19.2pt;z-index:251671552;mso-position-horizontal-relative:text;mso-position-vertical-relative:text">
            <v:imagedata r:id="rId20" o:title=""/>
          </v:shape>
          <o:OLEObject Type="Embed" ProgID="Equation.DSMT4" ShapeID="_x0000_s1082" DrawAspect="Content" ObjectID="_1767501507" r:id="rId21"/>
        </w:object>
      </w:r>
      <w:r w:rsidR="00DD025E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361B6F1" wp14:editId="2EA5B555">
                <wp:simplePos x="0" y="0"/>
                <wp:positionH relativeFrom="column">
                  <wp:posOffset>502920</wp:posOffset>
                </wp:positionH>
                <wp:positionV relativeFrom="paragraph">
                  <wp:posOffset>2277745</wp:posOffset>
                </wp:positionV>
                <wp:extent cx="1821180" cy="396240"/>
                <wp:effectExtent l="0" t="0" r="1905" b="0"/>
                <wp:wrapNone/>
                <wp:docPr id="154328995" name="Zone de text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1180" cy="3962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9057BD" w14:textId="64F49658" w:rsidR="00DD025E" w:rsidRPr="00DD025E" w:rsidRDefault="00DD025E" w:rsidP="00DD025E">
                            <w:pPr>
                              <w:ind w:left="11" w:right="0" w:hanging="11"/>
                              <w:rPr>
                                <w:color w:val="7030A0"/>
                                <w:sz w:val="28"/>
                                <w:szCs w:val="32"/>
                              </w:rPr>
                            </w:pPr>
                            <w:r>
                              <w:rPr>
                                <w:color w:val="7030A0"/>
                                <w:sz w:val="28"/>
                                <w:szCs w:val="32"/>
                              </w:rPr>
                              <w:t>–    –    –    –    –    –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w14:anchorId="0361B6F1" id="_x0000_t202" coordsize="21600,21600" o:spt="202" path="m,l,21600r21600,l21600,xe">
                <v:stroke joinstyle="miter"/>
                <v:path gradientshapeok="t" o:connecttype="rect"/>
              </v:shapetype>
              <v:shape id="Zone de texte 4" o:spid="_x0000_s1040" type="#_x0000_t202" style="position:absolute;left:0;text-align:left;margin-left:39.6pt;margin-top:179.35pt;width:143.4pt;height:31.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" filled="f" stroked="f">
                <v:textbox>
                  <w:txbxContent>
                    <w:p w14:paraId="789057BD" w14:textId="64F49658" w:rsidR="00DD025E" w:rsidRPr="00DD025E" w:rsidRDefault="00DD025E" w:rsidP="00DD025E">
                      <w:pPr>
                        <w:ind w:left="11" w:right="0" w:hanging="11"/>
                        <w:rPr>
                          <w:color w:val="7030A0"/>
                          <w:sz w:val="28"/>
                          <w:szCs w:val="32"/>
                        </w:rPr>
                      </w:pPr>
                      <w:r>
                        <w:rPr>
                          <w:color w:val="7030A0"/>
                          <w:sz w:val="28"/>
                          <w:szCs w:val="32"/>
                        </w:rPr>
                        <w:t>–    –    –    –    –    –</w:t>
                      </w:r>
                    </w:p>
                  </w:txbxContent>
                </v:textbox>
              </v:shape>
            </w:pict>
          </mc:Fallback>
        </mc:AlternateContent>
      </w:r>
      <w:r w:rsidR="00DD025E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53CC55A" wp14:editId="51A899E1">
                <wp:simplePos x="0" y="0"/>
                <wp:positionH relativeFrom="column">
                  <wp:posOffset>549910</wp:posOffset>
                </wp:positionH>
                <wp:positionV relativeFrom="paragraph">
                  <wp:posOffset>1095375</wp:posOffset>
                </wp:positionV>
                <wp:extent cx="1821180" cy="396240"/>
                <wp:effectExtent l="0" t="0" r="1905" b="0"/>
                <wp:wrapNone/>
                <wp:docPr id="2012012177" name="Zone de text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1180" cy="3962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29F099" w14:textId="77777777" w:rsidR="00DD025E" w:rsidRPr="00DD025E" w:rsidRDefault="00DD025E" w:rsidP="00DD025E">
                            <w:pPr>
                              <w:ind w:left="11" w:right="0" w:hanging="11"/>
                              <w:rPr>
                                <w:color w:val="7030A0"/>
                                <w:sz w:val="28"/>
                                <w:szCs w:val="32"/>
                              </w:rPr>
                            </w:pPr>
                            <w:r w:rsidRPr="00DD025E">
                              <w:rPr>
                                <w:color w:val="7030A0"/>
                                <w:sz w:val="28"/>
                                <w:szCs w:val="32"/>
                              </w:rPr>
                              <w:t>+    +    +    +     +      +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653CC55A" id="_x0000_s1041" type="#_x0000_t202" style="position:absolute;left:0;text-align:left;margin-left:43.3pt;margin-top:86.25pt;width:143.4pt;height:31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" filled="f" stroked="f">
                <v:textbox>
                  <w:txbxContent>
                    <w:p w14:paraId="1329F099" w14:textId="77777777" w:rsidR="00DD025E" w:rsidRPr="00DD025E" w:rsidRDefault="00DD025E" w:rsidP="00DD025E">
                      <w:pPr>
                        <w:ind w:left="11" w:right="0" w:hanging="11"/>
                        <w:rPr>
                          <w:color w:val="7030A0"/>
                          <w:sz w:val="28"/>
                          <w:szCs w:val="32"/>
                        </w:rPr>
                      </w:pPr>
                      <w:r w:rsidRPr="00DD025E">
                        <w:rPr>
                          <w:color w:val="7030A0"/>
                          <w:sz w:val="28"/>
                          <w:szCs w:val="32"/>
                        </w:rPr>
                        <w:t>+    +    +    +     +      +</w:t>
                      </w:r>
                    </w:p>
                  </w:txbxContent>
                </v:textbox>
              </v:shape>
            </w:pict>
          </mc:Fallback>
        </mc:AlternateContent>
      </w:r>
      <w:r w:rsidR="0053577F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EE52246" wp14:editId="262A4464">
                <wp:simplePos x="0" y="0"/>
                <wp:positionH relativeFrom="column">
                  <wp:posOffset>1463040</wp:posOffset>
                </wp:positionH>
                <wp:positionV relativeFrom="paragraph">
                  <wp:posOffset>1401445</wp:posOffset>
                </wp:positionV>
                <wp:extent cx="0" cy="288000"/>
                <wp:effectExtent l="76200" t="38100" r="57150" b="17145"/>
                <wp:wrapNone/>
                <wp:docPr id="95348473" name="Connecteur droit avec flèch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8800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rgbClr val="0070C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w14:anchorId="0DB41F44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eur droit avec flèche 1" o:spid="_x0000_s1026" type="#_x0000_t32" style="position:absolute;margin-left:115.2pt;margin-top:110.35pt;width:0;height:22.7pt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" strokecolor="#0070c0" strokeweight="1.5pt">
                <v:stroke endarrow="block" joinstyle="miter"/>
              </v:shape>
            </w:pict>
          </mc:Fallback>
        </mc:AlternateContent>
      </w:r>
      <w:r>
        <w:rPr>
          <w:noProof/>
        </w:rPr>
        <w:object w:dxaOrig="1440" w:dyaOrig="1440" w14:anchorId="00BFF6C9">
          <v:shape id="_x0000_s1080" type="#_x0000_t75" style="position:absolute;left:0;text-align:left;margin-left:97.9pt;margin-top:108.65pt;width:10pt;height:16.6pt;z-index:251666432;mso-position-horizontal-relative:text;mso-position-vertical-relative:text">
            <v:imagedata r:id="rId22" o:title=""/>
          </v:shape>
          <o:OLEObject Type="Embed" ProgID="Equation.DSMT4" ShapeID="_x0000_s1080" DrawAspect="Content" ObjectID="_1767501508" r:id="rId23"/>
        </w:object>
      </w:r>
      <w:r>
        <w:rPr>
          <w:noProof/>
        </w:rPr>
        <w:object w:dxaOrig="1440" w:dyaOrig="1440" w14:anchorId="00BFF6C9">
          <v:shape id="_x0000_s1079" type="#_x0000_t75" style="position:absolute;left:0;text-align:left;margin-left:104.45pt;margin-top:159.85pt;width:12pt;height:15.6pt;z-index:251663360;mso-position-horizontal-relative:text;mso-position-vertical-relative:text">
            <v:imagedata r:id="rId24" o:title=""/>
          </v:shape>
          <o:OLEObject Type="Embed" ProgID="Equation.DSMT4" ShapeID="_x0000_s1079" DrawAspect="Content" ObjectID="_1767501509" r:id="rId25"/>
        </w:object>
      </w:r>
      <w:r w:rsidR="0053577F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CC2211E" wp14:editId="4C241D83">
                <wp:simplePos x="0" y="0"/>
                <wp:positionH relativeFrom="column">
                  <wp:posOffset>1273175</wp:posOffset>
                </wp:positionH>
                <wp:positionV relativeFrom="paragraph">
                  <wp:posOffset>1877695</wp:posOffset>
                </wp:positionV>
                <wp:extent cx="0" cy="419100"/>
                <wp:effectExtent l="76200" t="0" r="57150" b="57150"/>
                <wp:wrapNone/>
                <wp:docPr id="1100619826" name="Connecteur droit avec flèch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1910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1285EFD3" id="Connecteur droit avec flèche 1" o:spid="_x0000_s1026" type="#_x0000_t32" style="position:absolute;margin-left:100.25pt;margin-top:147.85pt;width:0;height:33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" strokecolor="red" strokeweight="1.5pt">
                <v:stroke endarrow="block" joinstyle="miter"/>
              </v:shape>
            </w:pict>
          </mc:Fallback>
        </mc:AlternateContent>
      </w:r>
      <w:r w:rsidR="009A5D01">
        <w:rPr>
          <w:noProof/>
        </w:rPr>
        <w:drawing>
          <wp:inline distT="0" distB="0" distL="0" distR="0" wp14:anchorId="5412B074" wp14:editId="6C0840F5">
            <wp:extent cx="5833872" cy="2880360"/>
            <wp:effectExtent l="0" t="0" r="0" b="0"/>
            <wp:docPr id="4862" name="Picture 486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62" name="Picture 4862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833872" cy="2880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5D3660" w14:textId="6E225A8D" w:rsidR="002B706E" w:rsidRDefault="009A5D01" w:rsidP="00516B62">
      <w:pPr>
        <w:spacing w:after="0"/>
        <w:ind w:left="-6" w:right="0" w:hanging="11"/>
      </w:pPr>
      <w:r>
        <w:t xml:space="preserve">À la date </w:t>
      </w:r>
      <w:r>
        <w:rPr>
          <w:i/>
        </w:rPr>
        <w:t>t</w:t>
      </w:r>
      <w:r>
        <w:rPr>
          <w:vertAlign w:val="subscript"/>
        </w:rPr>
        <w:t>0</w:t>
      </w:r>
      <w:r>
        <w:t xml:space="preserve"> = 0 s, la goutte d’encre G pénètre dans la zone de champ électrique uniforme au niveau du point O avec une vitesse initiale notée </w:t>
      </w:r>
      <w:r w:rsidR="00516B62" w:rsidRPr="00516B62">
        <w:rPr>
          <w:rFonts w:ascii="Cambria Math" w:eastAsia="Cambria Math" w:hAnsi="Cambria Math" w:cs="Cambria Math"/>
          <w:position w:val="-12"/>
        </w:rPr>
        <w:object w:dxaOrig="920" w:dyaOrig="400" w14:anchorId="25154949">
          <v:shape id="_x0000_i1032" type="#_x0000_t75" style="width:39.75pt;height:17.25pt" o:ole="">
            <v:imagedata r:id="rId27" o:title=""/>
          </v:shape>
          <o:OLEObject Type="Embed" ProgID="Equation.DSMT4" ShapeID="_x0000_i1032" DrawAspect="Content" ObjectID="_1767501452" r:id="rId28"/>
        </w:object>
      </w:r>
      <w:r>
        <w:t>.</w:t>
      </w:r>
    </w:p>
    <w:p w14:paraId="08FBE06A" w14:textId="37E2E5D0" w:rsidR="002B706E" w:rsidRDefault="009A5D01">
      <w:pPr>
        <w:ind w:left="-5" w:right="0"/>
      </w:pPr>
      <w:r>
        <w:t>On suppose que l’action mécanique de l’air est négligeable deva</w:t>
      </w:r>
      <w:r w:rsidR="00654303">
        <w:t xml:space="preserve"> </w:t>
      </w:r>
      <w:r>
        <w:t xml:space="preserve">nt les autres actions. </w:t>
      </w:r>
    </w:p>
    <w:p w14:paraId="527FB11E" w14:textId="7BD1B119" w:rsidR="002B706E" w:rsidRPr="00280EEF" w:rsidRDefault="009A5D01" w:rsidP="00C47AB0">
      <w:pPr>
        <w:spacing w:after="0"/>
        <w:ind w:left="-6" w:right="0" w:hanging="11"/>
        <w:rPr>
          <w:b/>
        </w:rPr>
      </w:pPr>
      <w:r>
        <w:rPr>
          <w:b/>
        </w:rPr>
        <w:t>Q1</w:t>
      </w:r>
      <w:r w:rsidRPr="00280EEF">
        <w:rPr>
          <w:b/>
        </w:rPr>
        <w:t>. Indiquer les signes des charges portées par les plaques P</w:t>
      </w:r>
      <w:r w:rsidRPr="00280EEF">
        <w:rPr>
          <w:b/>
          <w:vertAlign w:val="subscript"/>
        </w:rPr>
        <w:t>1</w:t>
      </w:r>
      <w:r w:rsidRPr="00280EEF">
        <w:rPr>
          <w:b/>
        </w:rPr>
        <w:t xml:space="preserve"> et P</w:t>
      </w:r>
      <w:r w:rsidRPr="00280EEF">
        <w:rPr>
          <w:b/>
          <w:vertAlign w:val="subscript"/>
        </w:rPr>
        <w:t>2</w:t>
      </w:r>
      <w:r w:rsidRPr="00280EEF">
        <w:rPr>
          <w:b/>
        </w:rPr>
        <w:t xml:space="preserve"> sachant que la goutte chargée négativement est déviée vers le haut (sens des </w:t>
      </w:r>
      <w:r w:rsidRPr="00280EEF">
        <w:rPr>
          <w:b/>
          <w:i/>
        </w:rPr>
        <w:t>z</w:t>
      </w:r>
      <w:r w:rsidRPr="00280EEF">
        <w:rPr>
          <w:b/>
        </w:rPr>
        <w:t xml:space="preserve"> croissants) puis justifier que le vecteur champ électrique </w:t>
      </w:r>
      <w:r w:rsidR="00516B62" w:rsidRPr="00280EEF">
        <w:rPr>
          <w:rFonts w:ascii="Cambria Math" w:eastAsia="Cambria Math" w:hAnsi="Cambria Math" w:cs="Cambria Math"/>
          <w:b/>
          <w:position w:val="-4"/>
        </w:rPr>
        <w:object w:dxaOrig="240" w:dyaOrig="320" w14:anchorId="61EF5822">
          <v:shape id="_x0000_i1033" type="#_x0000_t75" style="width:10.6pt;height:13.7pt" o:ole="">
            <v:imagedata r:id="rId29" o:title=""/>
          </v:shape>
          <o:OLEObject Type="Embed" ProgID="Equation.DSMT4" ShapeID="_x0000_i1033" DrawAspect="Content" ObjectID="_1767501453" r:id="rId30"/>
        </w:object>
      </w:r>
      <w:r w:rsidRPr="00280EEF">
        <w:rPr>
          <w:b/>
        </w:rPr>
        <w:t xml:space="preserve"> est orienté de P</w:t>
      </w:r>
      <w:r w:rsidRPr="00280EEF">
        <w:rPr>
          <w:b/>
          <w:vertAlign w:val="subscript"/>
        </w:rPr>
        <w:t>1</w:t>
      </w:r>
      <w:r w:rsidRPr="00280EEF">
        <w:rPr>
          <w:b/>
        </w:rPr>
        <w:t xml:space="preserve"> vers P</w:t>
      </w:r>
      <w:r w:rsidRPr="00280EEF">
        <w:rPr>
          <w:b/>
          <w:vertAlign w:val="subscript"/>
        </w:rPr>
        <w:t>2</w:t>
      </w:r>
      <w:r w:rsidRPr="00280EEF">
        <w:rPr>
          <w:b/>
        </w:rPr>
        <w:t>.</w:t>
      </w:r>
    </w:p>
    <w:p w14:paraId="72F701CD" w14:textId="77777777" w:rsidR="0053577F" w:rsidRPr="007B5503" w:rsidRDefault="0053577F" w:rsidP="0053577F">
      <w:pPr>
        <w:spacing w:after="19" w:line="259" w:lineRule="auto"/>
        <w:ind w:left="0" w:right="0" w:firstLine="0"/>
        <w:rPr>
          <w:rFonts w:eastAsia="Cambria Math"/>
          <w:bCs/>
        </w:rPr>
      </w:pPr>
      <w:bookmarkStart w:id="0" w:name="_Hlk151788101"/>
      <w:r>
        <w:rPr>
          <w:rFonts w:eastAsia="Cambria Math"/>
          <w:bCs/>
        </w:rPr>
        <w:t>La goutte porte une charge négative et elle est attirée vers la plaque P</w:t>
      </w:r>
      <w:r>
        <w:rPr>
          <w:rFonts w:eastAsia="Cambria Math"/>
          <w:bCs/>
          <w:vertAlign w:val="subscript"/>
        </w:rPr>
        <w:t>1</w:t>
      </w:r>
      <w:r>
        <w:rPr>
          <w:rFonts w:eastAsia="Cambria Math"/>
          <w:bCs/>
        </w:rPr>
        <w:t xml:space="preserve"> située en haut, donc la plaque P</w:t>
      </w:r>
      <w:r>
        <w:rPr>
          <w:rFonts w:eastAsia="Cambria Math"/>
          <w:bCs/>
          <w:vertAlign w:val="subscript"/>
        </w:rPr>
        <w:t>1</w:t>
      </w:r>
      <w:r>
        <w:rPr>
          <w:rFonts w:eastAsia="Cambria Math"/>
          <w:bCs/>
        </w:rPr>
        <w:t xml:space="preserve"> porte des charges de signe positif.</w:t>
      </w:r>
    </w:p>
    <w:p w14:paraId="65B9081D" w14:textId="3A27B281" w:rsidR="00516B62" w:rsidRPr="0053577F" w:rsidRDefault="00296FE4" w:rsidP="00047736">
      <w:pPr>
        <w:spacing w:after="19" w:line="259" w:lineRule="auto"/>
        <w:ind w:left="0" w:right="0" w:firstLine="0"/>
        <w:rPr>
          <w:rFonts w:eastAsia="Cambria Math"/>
          <w:bCs/>
        </w:rPr>
      </w:pPr>
      <w:r>
        <w:rPr>
          <w:noProof/>
          <w:szCs w:val="20"/>
        </w:rPr>
        <w:object w:dxaOrig="1440" w:dyaOrig="1440" w14:anchorId="251360AE">
          <v:shape id="_x0000_s1083" type="#_x0000_t75" style="position:absolute;left:0;text-align:left;margin-left:331.15pt;margin-top:35.35pt;width:177pt;height:19.2pt;z-index:251672576;mso-position-horizontal-relative:text;mso-position-vertical-relative:text">
            <v:imagedata r:id="rId20" o:title=""/>
          </v:shape>
          <o:OLEObject Type="Embed" ProgID="Equation.DSMT4" ShapeID="_x0000_s1083" DrawAspect="Content" ObjectID="_1767501510" r:id="rId31"/>
        </w:object>
      </w:r>
      <w:r w:rsidR="004D604D">
        <w:rPr>
          <w:szCs w:val="20"/>
        </w:rPr>
        <w:t xml:space="preserve">Le vecteur </w:t>
      </w:r>
      <w:r w:rsidR="004D604D" w:rsidRPr="00280EEF">
        <w:rPr>
          <w:rFonts w:ascii="Cambria Math" w:eastAsia="Cambria Math" w:hAnsi="Cambria Math" w:cs="Cambria Math"/>
          <w:b/>
          <w:position w:val="-4"/>
        </w:rPr>
        <w:object w:dxaOrig="240" w:dyaOrig="320" w14:anchorId="384B12A6">
          <v:shape id="_x0000_i1035" type="#_x0000_t75" style="width:10.6pt;height:13.7pt" o:ole="">
            <v:imagedata r:id="rId29" o:title=""/>
          </v:shape>
          <o:OLEObject Type="Embed" ProgID="Equation.DSMT4" ShapeID="_x0000_i1035" DrawAspect="Content" ObjectID="_1767501454" r:id="rId32"/>
        </w:object>
      </w:r>
      <w:r w:rsidR="004D604D">
        <w:rPr>
          <w:rFonts w:eastAsia="Cambria Math"/>
          <w:bCs/>
        </w:rPr>
        <w:t xml:space="preserve"> est toujours orienté vers la plaque chargée négativement</w:t>
      </w:r>
      <w:r w:rsidR="00047736">
        <w:rPr>
          <w:rFonts w:eastAsia="Cambria Math"/>
          <w:bCs/>
        </w:rPr>
        <w:t>, donc la plaque P</w:t>
      </w:r>
      <w:r w:rsidR="00047736">
        <w:rPr>
          <w:rFonts w:eastAsia="Cambria Math"/>
          <w:bCs/>
          <w:vertAlign w:val="subscript"/>
        </w:rPr>
        <w:t>2</w:t>
      </w:r>
      <w:r w:rsidR="00047736">
        <w:rPr>
          <w:rFonts w:eastAsia="Cambria Math"/>
          <w:bCs/>
        </w:rPr>
        <w:t xml:space="preserve"> porte des charges négatives, et la plaque P</w:t>
      </w:r>
      <w:r w:rsidR="00047736">
        <w:rPr>
          <w:rFonts w:eastAsia="Cambria Math"/>
          <w:bCs/>
          <w:vertAlign w:val="subscript"/>
        </w:rPr>
        <w:t>1</w:t>
      </w:r>
      <w:r w:rsidR="00047736">
        <w:rPr>
          <w:rFonts w:eastAsia="Cambria Math"/>
          <w:bCs/>
        </w:rPr>
        <w:t xml:space="preserve"> porte des charges positives.</w:t>
      </w:r>
      <w:r w:rsidR="0053577F">
        <w:rPr>
          <w:rFonts w:eastAsia="Cambria Math"/>
          <w:bCs/>
        </w:rPr>
        <w:t xml:space="preserve"> (autre possibilité : </w:t>
      </w:r>
      <w:r w:rsidR="0053577F" w:rsidRPr="00244B4B">
        <w:rPr>
          <w:position w:val="-12"/>
        </w:rPr>
        <w:object w:dxaOrig="920" w:dyaOrig="400" w14:anchorId="773CC0C4">
          <v:shape id="_x0000_i1036" type="#_x0000_t75" style="width:45.95pt;height:19.45pt" o:ole="">
            <v:imagedata r:id="rId33" o:title=""/>
          </v:shape>
          <o:OLEObject Type="Embed" ProgID="Equation.DSMT4" ShapeID="_x0000_i1036" DrawAspect="Content" ObjectID="_1767501455" r:id="rId34"/>
        </w:object>
      </w:r>
      <w:r w:rsidR="0053577F">
        <w:t xml:space="preserve"> avec q &lt;0 donc </w:t>
      </w:r>
      <w:r w:rsidR="0053577F" w:rsidRPr="00244B4B">
        <w:rPr>
          <w:position w:val="-12"/>
        </w:rPr>
        <w:object w:dxaOrig="300" w:dyaOrig="400" w14:anchorId="758E9FE1">
          <v:shape id="_x0000_i1037" type="#_x0000_t75" style="width:15pt;height:19.45pt" o:ole="">
            <v:imagedata r:id="rId35" o:title=""/>
          </v:shape>
          <o:OLEObject Type="Embed" ProgID="Equation.DSMT4" ShapeID="_x0000_i1037" DrawAspect="Content" ObjectID="_1767501456" r:id="rId36"/>
        </w:object>
      </w:r>
      <w:r w:rsidR="0053577F">
        <w:t xml:space="preserve"> et </w:t>
      </w:r>
      <w:r w:rsidR="0053577F" w:rsidRPr="0053577F">
        <w:rPr>
          <w:position w:val="-4"/>
        </w:rPr>
        <w:object w:dxaOrig="240" w:dyaOrig="320" w14:anchorId="351EB979">
          <v:shape id="_x0000_i1038" type="#_x0000_t75" style="width:11.95pt;height:15.9pt" o:ole="">
            <v:imagedata r:id="rId37" o:title=""/>
          </v:shape>
          <o:OLEObject Type="Embed" ProgID="Equation.DSMT4" ShapeID="_x0000_i1038" DrawAspect="Content" ObjectID="_1767501457" r:id="rId38"/>
        </w:object>
      </w:r>
      <w:r w:rsidR="0053577F">
        <w:t xml:space="preserve"> sont opposés. </w:t>
      </w:r>
      <w:r w:rsidR="0053577F" w:rsidRPr="00244B4B">
        <w:rPr>
          <w:position w:val="-12"/>
        </w:rPr>
        <w:object w:dxaOrig="300" w:dyaOrig="400" w14:anchorId="5F4D44DA">
          <v:shape id="_x0000_i1039" type="#_x0000_t75" style="width:15pt;height:19.45pt" o:ole="">
            <v:imagedata r:id="rId35" o:title=""/>
          </v:shape>
          <o:OLEObject Type="Embed" ProgID="Equation.DSMT4" ShapeID="_x0000_i1039" DrawAspect="Content" ObjectID="_1767501458" r:id="rId39"/>
        </w:object>
      </w:r>
      <w:r w:rsidR="0053577F">
        <w:t xml:space="preserve"> est orientée vers le P</w:t>
      </w:r>
      <w:r w:rsidR="0053577F" w:rsidRPr="0053577F">
        <w:rPr>
          <w:vertAlign w:val="subscript"/>
        </w:rPr>
        <w:t>1</w:t>
      </w:r>
      <w:r w:rsidR="0053577F">
        <w:t xml:space="preserve"> donc </w:t>
      </w:r>
      <w:r w:rsidR="0053577F" w:rsidRPr="0053577F">
        <w:rPr>
          <w:position w:val="-4"/>
        </w:rPr>
        <w:object w:dxaOrig="240" w:dyaOrig="320" w14:anchorId="739B02A0">
          <v:shape id="_x0000_i1040" type="#_x0000_t75" style="width:11.95pt;height:15.9pt" o:ole="">
            <v:imagedata r:id="rId37" o:title=""/>
          </v:shape>
          <o:OLEObject Type="Embed" ProgID="Equation.DSMT4" ShapeID="_x0000_i1040" DrawAspect="Content" ObjectID="_1767501459" r:id="rId40"/>
        </w:object>
      </w:r>
      <w:r w:rsidR="0053577F">
        <w:t xml:space="preserve"> est orienté vers P</w:t>
      </w:r>
      <w:r w:rsidR="0053577F">
        <w:rPr>
          <w:vertAlign w:val="subscript"/>
        </w:rPr>
        <w:t>2</w:t>
      </w:r>
      <w:r w:rsidR="00654303">
        <w:t xml:space="preserve"> </w:t>
      </w:r>
      <w:bookmarkStart w:id="1" w:name="_Hlk151789466"/>
      <w:r w:rsidR="00654303">
        <w:t xml:space="preserve">ou encore </w:t>
      </w:r>
      <w:r w:rsidR="00654303">
        <w:tab/>
      </w:r>
      <w:r w:rsidR="00654303">
        <w:tab/>
      </w:r>
      <w:r w:rsidR="00654303">
        <w:tab/>
      </w:r>
      <w:r w:rsidR="00654303">
        <w:tab/>
      </w:r>
      <w:r w:rsidR="00654303">
        <w:tab/>
        <w:t xml:space="preserve">    )</w:t>
      </w:r>
    </w:p>
    <w:bookmarkEnd w:id="0"/>
    <w:bookmarkEnd w:id="1"/>
    <w:p w14:paraId="205DBF59" w14:textId="38C666AC" w:rsidR="002B706E" w:rsidRPr="007B1060" w:rsidRDefault="009A5D01" w:rsidP="00516B62">
      <w:pPr>
        <w:spacing w:after="19" w:line="259" w:lineRule="auto"/>
        <w:ind w:left="0" w:right="0" w:firstLine="0"/>
        <w:jc w:val="left"/>
        <w:rPr>
          <w:b/>
          <w:bCs/>
        </w:rPr>
      </w:pPr>
      <w:r w:rsidRPr="007B1060">
        <w:rPr>
          <w:b/>
          <w:bCs/>
        </w:rPr>
        <w:t xml:space="preserve">On suppose que la valeur du poids de la goutte d’encre G est négligeable par rapport à celle de la force électrique subie dans le déflecteur. </w:t>
      </w:r>
    </w:p>
    <w:p w14:paraId="75C262C2" w14:textId="2D390721" w:rsidR="002B706E" w:rsidRPr="005D07E2" w:rsidRDefault="009A5D01" w:rsidP="00D96FE9">
      <w:pPr>
        <w:spacing w:after="0" w:line="240" w:lineRule="auto"/>
        <w:ind w:left="-6" w:right="0" w:hanging="11"/>
        <w:rPr>
          <w:b/>
        </w:rPr>
      </w:pPr>
      <w:r w:rsidRPr="005D07E2">
        <w:rPr>
          <w:b/>
        </w:rPr>
        <w:t xml:space="preserve">Q2. Établir l’expression du vecteur accélération </w:t>
      </w:r>
      <w:r w:rsidR="00516B62" w:rsidRPr="005D07E2">
        <w:rPr>
          <w:rFonts w:ascii="Cambria Math" w:eastAsia="Cambria Math" w:hAnsi="Cambria Math" w:cs="Cambria Math"/>
          <w:b/>
          <w:position w:val="-12"/>
        </w:rPr>
        <w:object w:dxaOrig="320" w:dyaOrig="400" w14:anchorId="5AB2E485">
          <v:shape id="_x0000_i1041" type="#_x0000_t75" style="width:13.7pt;height:17.25pt" o:ole="">
            <v:imagedata r:id="rId41" o:title=""/>
          </v:shape>
          <o:OLEObject Type="Embed" ProgID="Equation.DSMT4" ShapeID="_x0000_i1041" DrawAspect="Content" ObjectID="_1767501460" r:id="rId42"/>
        </w:object>
      </w:r>
      <w:r w:rsidR="00516B62" w:rsidRPr="005D07E2">
        <w:rPr>
          <w:b/>
          <w:i/>
        </w:rPr>
        <w:t xml:space="preserve"> </w:t>
      </w:r>
      <w:r w:rsidRPr="005D07E2">
        <w:rPr>
          <w:b/>
        </w:rPr>
        <w:t xml:space="preserve">de la goutte d’encre en fonction de le masse </w:t>
      </w:r>
      <w:r w:rsidRPr="005D07E2">
        <w:rPr>
          <w:b/>
          <w:i/>
        </w:rPr>
        <w:t>m</w:t>
      </w:r>
      <w:r w:rsidRPr="005D07E2">
        <w:rPr>
          <w:b/>
        </w:rPr>
        <w:t xml:space="preserve">, de la charge </w:t>
      </w:r>
      <w:r w:rsidRPr="005D07E2">
        <w:rPr>
          <w:b/>
          <w:i/>
        </w:rPr>
        <w:t>q</w:t>
      </w:r>
      <w:r w:rsidRPr="005D07E2">
        <w:rPr>
          <w:b/>
        </w:rPr>
        <w:t xml:space="preserve"> et du vecteur champ électrique </w:t>
      </w:r>
      <w:r w:rsidR="00516B62" w:rsidRPr="005D07E2">
        <w:rPr>
          <w:rFonts w:ascii="Cambria Math" w:eastAsia="Cambria Math" w:hAnsi="Cambria Math" w:cs="Cambria Math"/>
          <w:b/>
          <w:position w:val="-4"/>
        </w:rPr>
        <w:object w:dxaOrig="240" w:dyaOrig="320" w14:anchorId="5AEDCC32">
          <v:shape id="_x0000_i1042" type="#_x0000_t75" style="width:10.6pt;height:13.7pt" o:ole="">
            <v:imagedata r:id="rId43" o:title=""/>
          </v:shape>
          <o:OLEObject Type="Embed" ProgID="Equation.DSMT4" ShapeID="_x0000_i1042" DrawAspect="Content" ObjectID="_1767501461" r:id="rId44"/>
        </w:object>
      </w:r>
      <w:r w:rsidRPr="005D07E2">
        <w:rPr>
          <w:b/>
        </w:rPr>
        <w:t xml:space="preserve"> entre les plaques du déflecteur.</w:t>
      </w:r>
    </w:p>
    <w:p w14:paraId="3D53ADBA" w14:textId="1DD18B87" w:rsidR="002B706E" w:rsidRDefault="005D07E2" w:rsidP="005D07E2">
      <w:pPr>
        <w:spacing w:after="0" w:line="259" w:lineRule="auto"/>
        <w:ind w:left="0" w:right="0" w:firstLine="0"/>
        <w:jc w:val="left"/>
      </w:pPr>
      <w:r>
        <w:t>On applique la deuxième loi de Newton au système {goutte} dans le référentiel du laboratoire considéré galiléen.</w:t>
      </w:r>
    </w:p>
    <w:p w14:paraId="5733D9B7" w14:textId="77777777" w:rsidR="00901EC8" w:rsidRDefault="00901EC8" w:rsidP="00901EC8">
      <w:pPr>
        <w:spacing w:after="0" w:line="259" w:lineRule="auto"/>
        <w:ind w:left="4956" w:right="0" w:firstLine="708"/>
        <w:jc w:val="left"/>
      </w:pPr>
      <w:r w:rsidRPr="00244B4B">
        <w:rPr>
          <w:position w:val="-12"/>
        </w:rPr>
        <w:object w:dxaOrig="1320" w:dyaOrig="400" w14:anchorId="7C6203AC">
          <v:shape id="_x0000_i1043" type="#_x0000_t75" style="width:65.8pt;height:19.45pt" o:ole="">
            <v:imagedata r:id="rId45" o:title=""/>
          </v:shape>
          <o:OLEObject Type="Embed" ProgID="Equation.DSMT4" ShapeID="_x0000_i1043" DrawAspect="Content" ObjectID="_1767501462" r:id="rId46"/>
        </w:object>
      </w:r>
    </w:p>
    <w:p w14:paraId="59DB270C" w14:textId="7F8A9E22" w:rsidR="007B1060" w:rsidRDefault="007B1060" w:rsidP="007B1060">
      <w:r>
        <w:t xml:space="preserve">La force électrostatique prédomine sur les autres forces, alors </w:t>
      </w:r>
      <w:r>
        <w:tab/>
      </w:r>
      <w:r w:rsidRPr="00244B4B">
        <w:rPr>
          <w:position w:val="-12"/>
        </w:rPr>
        <w:object w:dxaOrig="1060" w:dyaOrig="400" w14:anchorId="0011A55B">
          <v:shape id="_x0000_i1044" type="#_x0000_t75" style="width:52.55pt;height:19.45pt" o:ole="">
            <v:imagedata r:id="rId47" o:title=""/>
          </v:shape>
          <o:OLEObject Type="Embed" ProgID="Equation.DSMT4" ShapeID="_x0000_i1044" DrawAspect="Content" ObjectID="_1767501463" r:id="rId48"/>
        </w:object>
      </w:r>
      <w:r>
        <w:t>.</w:t>
      </w:r>
    </w:p>
    <w:p w14:paraId="4775EFC5" w14:textId="798F32C9" w:rsidR="007B1060" w:rsidRDefault="007B1060" w:rsidP="007B1060">
      <w:pPr>
        <w:ind w:left="4966" w:firstLine="0"/>
      </w:pPr>
      <w:r>
        <w:t xml:space="preserve"> </w:t>
      </w:r>
      <w:r>
        <w:tab/>
      </w:r>
      <w:r w:rsidRPr="007B1060">
        <w:rPr>
          <w:position w:val="-12"/>
        </w:rPr>
        <w:object w:dxaOrig="1180" w:dyaOrig="400" w14:anchorId="4001467C">
          <v:shape id="_x0000_i1045" type="#_x0000_t75" style="width:58.75pt;height:19.45pt" o:ole="">
            <v:imagedata r:id="rId49" o:title=""/>
          </v:shape>
          <o:OLEObject Type="Embed" ProgID="Equation.DSMT4" ShapeID="_x0000_i1045" DrawAspect="Content" ObjectID="_1767501464" r:id="rId50"/>
        </w:object>
      </w:r>
    </w:p>
    <w:p w14:paraId="127C2E70" w14:textId="05921137" w:rsidR="007B1060" w:rsidRDefault="007B1060" w:rsidP="007B1060">
      <w:pPr>
        <w:ind w:left="4966" w:firstLine="698"/>
      </w:pPr>
      <w:r w:rsidRPr="00D84576">
        <w:rPr>
          <w:position w:val="-24"/>
        </w:rPr>
        <w:object w:dxaOrig="1060" w:dyaOrig="620" w14:anchorId="0BF9E642">
          <v:shape id="_x0000_i1046" type="#_x0000_t75" style="width:52.55pt;height:31.35pt" o:ole="">
            <v:imagedata r:id="rId51" o:title=""/>
          </v:shape>
          <o:OLEObject Type="Embed" ProgID="Equation.DSMT4" ShapeID="_x0000_i1046" DrawAspect="Content" ObjectID="_1767501465" r:id="rId52"/>
        </w:object>
      </w:r>
    </w:p>
    <w:p w14:paraId="7AE3F40F" w14:textId="569462FF" w:rsidR="007B1060" w:rsidRDefault="007B1060" w:rsidP="00901EC8">
      <w:pPr>
        <w:ind w:right="-4"/>
      </w:pPr>
      <w:r>
        <w:t xml:space="preserve">Comme q &lt; 0, le vecteur </w:t>
      </w:r>
      <w:r w:rsidRPr="005D07E2">
        <w:rPr>
          <w:rFonts w:ascii="Cambria Math" w:eastAsia="Cambria Math" w:hAnsi="Cambria Math" w:cs="Cambria Math"/>
          <w:b/>
          <w:position w:val="-12"/>
        </w:rPr>
        <w:object w:dxaOrig="320" w:dyaOrig="400" w14:anchorId="76DE4508">
          <v:shape id="_x0000_i1047" type="#_x0000_t75" style="width:13.7pt;height:17.25pt" o:ole="">
            <v:imagedata r:id="rId41" o:title=""/>
          </v:shape>
          <o:OLEObject Type="Embed" ProgID="Equation.DSMT4" ShapeID="_x0000_i1047" DrawAspect="Content" ObjectID="_1767501466" r:id="rId53"/>
        </w:object>
      </w:r>
      <w:r>
        <w:t xml:space="preserve"> et le vecteur </w:t>
      </w:r>
      <w:r w:rsidRPr="005D07E2">
        <w:rPr>
          <w:rFonts w:ascii="Cambria Math" w:eastAsia="Cambria Math" w:hAnsi="Cambria Math" w:cs="Cambria Math"/>
          <w:b/>
          <w:position w:val="-4"/>
        </w:rPr>
        <w:object w:dxaOrig="240" w:dyaOrig="320" w14:anchorId="1383CE90">
          <v:shape id="_x0000_i1048" type="#_x0000_t75" style="width:10.6pt;height:13.7pt" o:ole="">
            <v:imagedata r:id="rId43" o:title=""/>
          </v:shape>
          <o:OLEObject Type="Embed" ProgID="Equation.DSMT4" ShapeID="_x0000_i1048" DrawAspect="Content" ObjectID="_1767501467" r:id="rId54"/>
        </w:object>
      </w:r>
      <w:r>
        <w:rPr>
          <w:rFonts w:ascii="Cambria Math" w:eastAsia="Cambria Math" w:hAnsi="Cambria Math" w:cs="Cambria Math"/>
          <w:b/>
        </w:rPr>
        <w:t xml:space="preserve"> </w:t>
      </w:r>
      <w:r>
        <w:t>ont des sens opposés.</w:t>
      </w:r>
      <w:r w:rsidR="00901EC8">
        <w:t xml:space="preserve"> Conseil : dessiner ces vecteurs sur la figure 2.</w:t>
      </w:r>
    </w:p>
    <w:p w14:paraId="06B241D6" w14:textId="07FB66CD" w:rsidR="002B706E" w:rsidRDefault="009A5D01" w:rsidP="005D07E2">
      <w:pPr>
        <w:spacing w:line="340" w:lineRule="auto"/>
        <w:ind w:left="-5" w:right="0"/>
        <w:rPr>
          <w:b/>
        </w:rPr>
      </w:pPr>
      <w:r w:rsidRPr="005D07E2">
        <w:rPr>
          <w:b/>
        </w:rPr>
        <w:t xml:space="preserve">Q3. Montrer que les équations horaires </w:t>
      </w:r>
      <w:r w:rsidRPr="005D07E2">
        <w:rPr>
          <w:b/>
          <w:i/>
        </w:rPr>
        <w:t>x</w:t>
      </w:r>
      <w:r w:rsidRPr="005D07E2">
        <w:rPr>
          <w:b/>
          <w:vertAlign w:val="subscript"/>
        </w:rPr>
        <w:t xml:space="preserve">G </w:t>
      </w:r>
      <w:r w:rsidRPr="005D07E2">
        <w:rPr>
          <w:b/>
          <w:i/>
        </w:rPr>
        <w:t>t</w:t>
      </w:r>
      <w:r w:rsidRPr="005D07E2">
        <w:rPr>
          <w:rFonts w:ascii="Cambria Math" w:eastAsia="Cambria Math" w:hAnsi="Cambria Math" w:cs="Cambria Math"/>
          <w:b/>
        </w:rPr>
        <w:t>)</w:t>
      </w:r>
      <w:r w:rsidRPr="005D07E2">
        <w:rPr>
          <w:b/>
        </w:rPr>
        <w:t xml:space="preserve"> et </w:t>
      </w:r>
      <w:r w:rsidR="00516B62" w:rsidRPr="005D07E2">
        <w:rPr>
          <w:b/>
          <w:i/>
        </w:rPr>
        <w:t>z</w:t>
      </w:r>
      <w:r w:rsidRPr="005D07E2">
        <w:rPr>
          <w:b/>
          <w:vertAlign w:val="subscript"/>
        </w:rPr>
        <w:t xml:space="preserve">G </w:t>
      </w:r>
      <w:r w:rsidRPr="005D07E2">
        <w:rPr>
          <w:b/>
          <w:i/>
        </w:rPr>
        <w:t>t</w:t>
      </w:r>
      <w:r w:rsidRPr="005D07E2">
        <w:rPr>
          <w:rFonts w:ascii="Cambria Math" w:eastAsia="Cambria Math" w:hAnsi="Cambria Math" w:cs="Cambria Math"/>
          <w:b/>
        </w:rPr>
        <w:t>)</w:t>
      </w:r>
      <w:r w:rsidRPr="005D07E2">
        <w:rPr>
          <w:b/>
        </w:rPr>
        <w:t xml:space="preserve"> du mouvement de la position de la goutte d’encre G dans le déflecteur sont données par les relations : </w:t>
      </w:r>
      <w:r w:rsidR="00901EC8" w:rsidRPr="005D07E2">
        <w:rPr>
          <w:b/>
          <w:position w:val="-46"/>
        </w:rPr>
        <w:object w:dxaOrig="2079" w:dyaOrig="1040" w14:anchorId="150E61FD">
          <v:shape id="_x0000_i1049" type="#_x0000_t75" style="width:77.3pt;height:38.85pt" o:ole="">
            <v:imagedata r:id="rId55" o:title=""/>
          </v:shape>
          <o:OLEObject Type="Embed" ProgID="Equation.DSMT4" ShapeID="_x0000_i1049" DrawAspect="Content" ObjectID="_1767501468" r:id="rId56"/>
        </w:object>
      </w:r>
    </w:p>
    <w:p w14:paraId="256C9A9D" w14:textId="08EEA2EE" w:rsidR="007B1060" w:rsidRPr="00D84576" w:rsidRDefault="008F0218" w:rsidP="007B1060">
      <w:pPr>
        <w:shd w:val="clear" w:color="auto" w:fill="FFFFFF"/>
        <w:tabs>
          <w:tab w:val="left" w:pos="413"/>
        </w:tabs>
        <w:ind w:right="-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5A3A7DA" wp14:editId="4367041F">
                <wp:simplePos x="0" y="0"/>
                <wp:positionH relativeFrom="margin">
                  <wp:align>right</wp:align>
                </wp:positionH>
                <wp:positionV relativeFrom="paragraph">
                  <wp:posOffset>319405</wp:posOffset>
                </wp:positionV>
                <wp:extent cx="4503420" cy="906780"/>
                <wp:effectExtent l="0" t="0" r="11430" b="26670"/>
                <wp:wrapNone/>
                <wp:docPr id="1539795646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03420" cy="9067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98C0A93" w14:textId="77777777" w:rsidR="008F0218" w:rsidRDefault="008F0218" w:rsidP="008F0218">
                            <w:pPr>
                              <w:ind w:left="0"/>
                            </w:pPr>
                            <w:r>
                              <w:t xml:space="preserve">Pourquoi ce signe – pour </w:t>
                            </w:r>
                            <w:proofErr w:type="spellStart"/>
                            <w:r>
                              <w:t>a</w:t>
                            </w:r>
                            <w:r w:rsidRPr="00FA2DA2">
                              <w:rPr>
                                <w:vertAlign w:val="subscript"/>
                              </w:rPr>
                              <w:t>Gz</w:t>
                            </w:r>
                            <w:proofErr w:type="spellEnd"/>
                            <w:r>
                              <w:t> ?</w:t>
                            </w:r>
                          </w:p>
                          <w:p w14:paraId="0C7E9707" w14:textId="77777777" w:rsidR="008F0218" w:rsidRDefault="008F0218" w:rsidP="008F0218">
                            <w:pPr>
                              <w:ind w:left="0" w:right="0"/>
                            </w:pPr>
                            <w:r>
                              <w:t>D’après la 2</w:t>
                            </w:r>
                            <w:r w:rsidRPr="006348C3">
                              <w:rPr>
                                <w:vertAlign w:val="superscript"/>
                              </w:rPr>
                              <w:t>e</w:t>
                            </w:r>
                            <w:r>
                              <w:t xml:space="preserve"> loi de Newton </w:t>
                            </w:r>
                            <w:r w:rsidRPr="006348C3">
                              <w:rPr>
                                <w:position w:val="-6"/>
                              </w:rPr>
                              <w:object w:dxaOrig="200" w:dyaOrig="340" w14:anchorId="5DB9F61F">
                                <v:shape id="_x0000_i1051" type="#_x0000_t75" style="width:10.6pt;height:16.35pt" o:ole="">
                                  <v:imagedata r:id="rId57" o:title=""/>
                                </v:shape>
                                <o:OLEObject Type="Embed" ProgID="Equation.DSMT4" ShapeID="_x0000_i1051" DrawAspect="Content" ObjectID="_1767501511" r:id="rId58"/>
                              </w:object>
                            </w:r>
                            <w:r>
                              <w:t xml:space="preserve"> et </w:t>
                            </w:r>
                            <w:r w:rsidRPr="006348C3">
                              <w:rPr>
                                <w:position w:val="-12"/>
                              </w:rPr>
                              <w:object w:dxaOrig="300" w:dyaOrig="400" w14:anchorId="4223FC1F">
                                <v:shape id="_x0000_i1053" type="#_x0000_t75" style="width:15pt;height:19.45pt" o:ole="">
                                  <v:imagedata r:id="rId59" o:title=""/>
                                </v:shape>
                                <o:OLEObject Type="Embed" ProgID="Equation.DSMT4" ShapeID="_x0000_i1053" DrawAspect="Content" ObjectID="_1767501512" r:id="rId60"/>
                              </w:object>
                            </w:r>
                            <w:r>
                              <w:t xml:space="preserve"> ont même sens et même direction.</w:t>
                            </w:r>
                          </w:p>
                          <w:p w14:paraId="6F749120" w14:textId="77777777" w:rsidR="008F0218" w:rsidRDefault="008F0218" w:rsidP="008F0218">
                            <w:pPr>
                              <w:ind w:left="0" w:right="0"/>
                            </w:pPr>
                            <w:r>
                              <w:t xml:space="preserve">Alors il faut que </w:t>
                            </w:r>
                            <w:proofErr w:type="spellStart"/>
                            <w:r>
                              <w:t>a</w:t>
                            </w:r>
                            <w:r w:rsidRPr="00FA2DA2">
                              <w:rPr>
                                <w:vertAlign w:val="subscript"/>
                              </w:rPr>
                              <w:t>Gz</w:t>
                            </w:r>
                            <w:proofErr w:type="spellEnd"/>
                            <w:r>
                              <w:t xml:space="preserve"> &gt;0 avec q &lt;0 il faut ajouter ce –.</w:t>
                            </w:r>
                          </w:p>
                          <w:p w14:paraId="65F0718F" w14:textId="77777777" w:rsidR="008F0218" w:rsidRPr="00595534" w:rsidRDefault="008F0218" w:rsidP="008F0218">
                            <w:pPr>
                              <w:ind w:left="0" w:right="0"/>
                            </w:pPr>
                            <w:r>
                              <w:t xml:space="preserve">Autre explication : </w:t>
                            </w:r>
                            <w:proofErr w:type="spellStart"/>
                            <w:r>
                              <w:t>a</w:t>
                            </w:r>
                            <w:r>
                              <w:rPr>
                                <w:vertAlign w:val="subscript"/>
                              </w:rPr>
                              <w:t>Gz</w:t>
                            </w:r>
                            <w:proofErr w:type="spellEnd"/>
                            <w:r>
                              <w:t xml:space="preserve"> = q/</w:t>
                            </w:r>
                            <w:proofErr w:type="spellStart"/>
                            <w:proofErr w:type="gramStart"/>
                            <w:r>
                              <w:t>m.E</w:t>
                            </w:r>
                            <w:r>
                              <w:rPr>
                                <w:vertAlign w:val="subscript"/>
                              </w:rPr>
                              <w:t>z</w:t>
                            </w:r>
                            <w:proofErr w:type="spellEnd"/>
                            <w:proofErr w:type="gramEnd"/>
                            <w:r>
                              <w:t xml:space="preserve"> or </w:t>
                            </w:r>
                            <w:proofErr w:type="spellStart"/>
                            <w:r>
                              <w:t>E</w:t>
                            </w:r>
                            <w:r>
                              <w:rPr>
                                <w:vertAlign w:val="subscript"/>
                              </w:rPr>
                              <w:t>z</w:t>
                            </w:r>
                            <w:proofErr w:type="spellEnd"/>
                            <w:r>
                              <w:t xml:space="preserve"> = – E alors </w:t>
                            </w:r>
                            <w:proofErr w:type="spellStart"/>
                            <w:r>
                              <w:t>a</w:t>
                            </w:r>
                            <w:r>
                              <w:rPr>
                                <w:vertAlign w:val="subscript"/>
                              </w:rPr>
                              <w:t>Gz</w:t>
                            </w:r>
                            <w:proofErr w:type="spellEnd"/>
                            <w:r>
                              <w:t xml:space="preserve"> = -q/</w:t>
                            </w:r>
                            <w:proofErr w:type="spellStart"/>
                            <w:r>
                              <w:t>m.E</w:t>
                            </w:r>
                            <w:proofErr w:type="spellEnd"/>
                            <w: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55A3A7DA" id="Zone de texte 1" o:spid="_x0000_s1042" type="#_x0000_t202" style="position:absolute;left:0;text-align:left;margin-left:303.4pt;margin-top:25.15pt;width:354.6pt;height:71.4pt;z-index:251674624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" fillcolor="white [3201]" strokeweight=".5pt">
                <v:textbox>
                  <w:txbxContent>
                    <w:p w14:paraId="798C0A93" w14:textId="77777777" w:rsidR="008F0218" w:rsidRDefault="008F0218" w:rsidP="008F0218">
                      <w:pPr>
                        <w:ind w:left="0"/>
                      </w:pPr>
                      <w:r>
                        <w:t>Pourquoi ce signe – pour a</w:t>
                      </w:r>
                      <w:r w:rsidRPr="00FA2DA2">
                        <w:rPr>
                          <w:vertAlign w:val="subscript"/>
                        </w:rPr>
                        <w:t>Gz</w:t>
                      </w:r>
                      <w:r>
                        <w:t> ?</w:t>
                      </w:r>
                    </w:p>
                    <w:p w14:paraId="0C7E9707" w14:textId="77777777" w:rsidR="008F0218" w:rsidRDefault="008F0218" w:rsidP="008F0218">
                      <w:pPr>
                        <w:ind w:left="0" w:right="0"/>
                      </w:pPr>
                      <w:r>
                        <w:t>D’après la 2</w:t>
                      </w:r>
                      <w:r w:rsidRPr="006348C3">
                        <w:rPr>
                          <w:vertAlign w:val="superscript"/>
                        </w:rPr>
                        <w:t>e</w:t>
                      </w:r>
                      <w:r>
                        <w:t xml:space="preserve"> loi de Newton </w:t>
                      </w:r>
                      <w:r w:rsidRPr="006348C3">
                        <w:rPr>
                          <w:position w:val="-6"/>
                        </w:rPr>
                        <w:object w:dxaOrig="200" w:dyaOrig="340" w14:anchorId="5DB9F61F">
                          <v:shape id="_x0000_i1216" type="#_x0000_t75" style="width:10.2pt;height:16.8pt" o:ole="">
                            <v:imagedata r:id="rId61" o:title=""/>
                          </v:shape>
                          <o:OLEObject Type="Embed" ProgID="Equation.DSMT4" ShapeID="_x0000_i1216" DrawAspect="Content" ObjectID="_1762404732" r:id="rId62"/>
                        </w:object>
                      </w:r>
                      <w:r>
                        <w:t xml:space="preserve"> et </w:t>
                      </w:r>
                      <w:r w:rsidRPr="006348C3">
                        <w:rPr>
                          <w:position w:val="-12"/>
                        </w:rPr>
                        <w:object w:dxaOrig="300" w:dyaOrig="400" w14:anchorId="4223FC1F">
                          <v:shape id="_x0000_i1217" type="#_x0000_t75" style="width:15pt;height:19.8pt" o:ole="">
                            <v:imagedata r:id="rId63" o:title=""/>
                          </v:shape>
                          <o:OLEObject Type="Embed" ProgID="Equation.DSMT4" ShapeID="_x0000_i1217" DrawAspect="Content" ObjectID="_1762404733" r:id="rId64"/>
                        </w:object>
                      </w:r>
                      <w:r>
                        <w:t xml:space="preserve"> ont même sens et même direction.</w:t>
                      </w:r>
                    </w:p>
                    <w:p w14:paraId="6F749120" w14:textId="77777777" w:rsidR="008F0218" w:rsidRDefault="008F0218" w:rsidP="008F0218">
                      <w:pPr>
                        <w:ind w:left="0" w:right="0"/>
                      </w:pPr>
                      <w:r>
                        <w:t>Alors il faut que a</w:t>
                      </w:r>
                      <w:r w:rsidRPr="00FA2DA2">
                        <w:rPr>
                          <w:vertAlign w:val="subscript"/>
                        </w:rPr>
                        <w:t>Gz</w:t>
                      </w:r>
                      <w:r>
                        <w:t xml:space="preserve"> &gt;0 avec q &lt;0 il faut ajouter ce –.</w:t>
                      </w:r>
                    </w:p>
                    <w:p w14:paraId="65F0718F" w14:textId="77777777" w:rsidR="008F0218" w:rsidRPr="00595534" w:rsidRDefault="008F0218" w:rsidP="008F0218">
                      <w:pPr>
                        <w:ind w:left="0" w:right="0"/>
                      </w:pPr>
                      <w:r>
                        <w:t>Autre explication : a</w:t>
                      </w:r>
                      <w:r>
                        <w:rPr>
                          <w:vertAlign w:val="subscript"/>
                        </w:rPr>
                        <w:t>Gz</w:t>
                      </w:r>
                      <w:r>
                        <w:t xml:space="preserve"> = q/m.E</w:t>
                      </w:r>
                      <w:r>
                        <w:rPr>
                          <w:vertAlign w:val="subscript"/>
                        </w:rPr>
                        <w:t>z</w:t>
                      </w:r>
                      <w:r>
                        <w:t xml:space="preserve"> or E</w:t>
                      </w:r>
                      <w:r>
                        <w:rPr>
                          <w:vertAlign w:val="subscript"/>
                        </w:rPr>
                        <w:t>z</w:t>
                      </w:r>
                      <w:r>
                        <w:t xml:space="preserve"> = – E alors a</w:t>
                      </w:r>
                      <w:r>
                        <w:rPr>
                          <w:vertAlign w:val="subscript"/>
                        </w:rPr>
                        <w:t>Gz</w:t>
                      </w:r>
                      <w:r>
                        <w:t xml:space="preserve"> = -q/m.E.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7B1060" w:rsidRPr="00D84576">
        <w:t xml:space="preserve">En projection </w:t>
      </w:r>
      <w:r w:rsidR="007B1060">
        <w:t xml:space="preserve">du vecteur </w:t>
      </w:r>
      <w:r w:rsidR="007B1060" w:rsidRPr="007B1060">
        <w:rPr>
          <w:position w:val="-12"/>
        </w:rPr>
        <w:object w:dxaOrig="320" w:dyaOrig="400" w14:anchorId="2711A663">
          <v:shape id="_x0000_i1054" type="#_x0000_t75" style="width:16.35pt;height:19.45pt" o:ole="">
            <v:imagedata r:id="rId65" o:title=""/>
          </v:shape>
          <o:OLEObject Type="Embed" ProgID="Equation.DSMT4" ShapeID="_x0000_i1054" DrawAspect="Content" ObjectID="_1767501469" r:id="rId66"/>
        </w:object>
      </w:r>
      <w:r w:rsidR="007B1060">
        <w:t xml:space="preserve"> </w:t>
      </w:r>
      <w:r w:rsidR="007B1060" w:rsidRPr="00D84576">
        <w:t>selon les axes Ox et O</w:t>
      </w:r>
      <w:r w:rsidR="007B1060">
        <w:t>z</w:t>
      </w:r>
      <w:r w:rsidR="007B1060" w:rsidRPr="00D84576">
        <w:t xml:space="preserve"> du repère</w:t>
      </w:r>
      <w:r w:rsidR="007B1060">
        <w:t xml:space="preserve"> </w:t>
      </w:r>
      <w:r w:rsidR="007B1060" w:rsidRPr="00D84576">
        <w:t xml:space="preserve">et compte tenu du sens du vecteur </w:t>
      </w:r>
      <w:r w:rsidR="007B1060" w:rsidRPr="00DF69BC">
        <w:rPr>
          <w:position w:val="-4"/>
        </w:rPr>
        <w:object w:dxaOrig="240" w:dyaOrig="320" w14:anchorId="7D6047C0">
          <v:shape id="_x0000_i1055" type="#_x0000_t75" style="width:11.95pt;height:16.35pt" o:ole="">
            <v:imagedata r:id="rId67" o:title=""/>
          </v:shape>
          <o:OLEObject Type="Embed" ProgID="Equation.DSMT4" ShapeID="_x0000_i1055" DrawAspect="Content" ObjectID="_1767501470" r:id="rId68"/>
        </w:object>
      </w:r>
      <w:r w:rsidR="007B1060" w:rsidRPr="00D84576">
        <w:t xml:space="preserve"> </w:t>
      </w:r>
      <w:r w:rsidR="007B1060">
        <w:t xml:space="preserve">et du signe négatif de </w:t>
      </w:r>
      <w:r w:rsidR="007B1060">
        <w:rPr>
          <w:i/>
          <w:iCs/>
        </w:rPr>
        <w:t>q</w:t>
      </w:r>
      <w:r w:rsidR="007B1060" w:rsidRPr="00D84576">
        <w:t xml:space="preserve"> il vient :</w:t>
      </w:r>
    </w:p>
    <w:p w14:paraId="52743FC4" w14:textId="151605F1" w:rsidR="00901EC8" w:rsidRDefault="007B1060" w:rsidP="007B1060">
      <w:pPr>
        <w:shd w:val="clear" w:color="auto" w:fill="FFFFFF"/>
        <w:tabs>
          <w:tab w:val="left" w:pos="413"/>
        </w:tabs>
      </w:pPr>
      <w:r w:rsidRPr="000C4245">
        <w:tab/>
      </w:r>
      <w:bookmarkStart w:id="2" w:name="_Hlk151788801"/>
      <w:r w:rsidR="00901EC8" w:rsidRPr="000C4245">
        <w:rPr>
          <w:position w:val="-46"/>
        </w:rPr>
        <w:object w:dxaOrig="2100" w:dyaOrig="1040" w14:anchorId="71AD8735">
          <v:shape id="_x0000_i1056" type="#_x0000_t75" style="width:105.15pt;height:52.55pt" o:ole="">
            <v:imagedata r:id="rId69" o:title=""/>
          </v:shape>
          <o:OLEObject Type="Embed" ProgID="Equation.DSMT4" ShapeID="_x0000_i1056" DrawAspect="Content" ObjectID="_1767501471" r:id="rId70"/>
        </w:object>
      </w:r>
      <w:bookmarkEnd w:id="2"/>
    </w:p>
    <w:p w14:paraId="308D1410" w14:textId="528D966E" w:rsidR="00116067" w:rsidRPr="00901EC8" w:rsidRDefault="00901EC8" w:rsidP="00901EC8">
      <w:pPr>
        <w:spacing w:after="160" w:line="259" w:lineRule="auto"/>
        <w:ind w:left="0" w:right="0" w:firstLine="0"/>
        <w:jc w:val="left"/>
      </w:pPr>
      <w:r>
        <w:br w:type="page"/>
      </w:r>
      <w:bookmarkStart w:id="3" w:name="_Hlk151789001"/>
      <w:r w:rsidRPr="00D67D6E">
        <w:rPr>
          <w:bCs/>
          <w:position w:val="-24"/>
        </w:rPr>
        <w:object w:dxaOrig="1020" w:dyaOrig="639" w14:anchorId="7339D317">
          <v:shape id="_x0000_i1057" type="#_x0000_t75" style="width:50.8pt;height:32.25pt" o:ole="">
            <v:imagedata r:id="rId71" o:title=""/>
          </v:shape>
          <o:OLEObject Type="Embed" ProgID="Equation.DSMT4" ShapeID="_x0000_i1057" DrawAspect="Content" ObjectID="_1767501472" r:id="rId72"/>
        </w:object>
      </w:r>
      <w:bookmarkEnd w:id="3"/>
      <w:r w:rsidR="00116067" w:rsidRPr="00D67D6E">
        <w:rPr>
          <w:bCs/>
        </w:rPr>
        <w:t xml:space="preserve"> donc</w:t>
      </w:r>
      <w:bookmarkStart w:id="4" w:name="_Hlk151789064"/>
      <w:r w:rsidR="00116067" w:rsidRPr="00D67D6E">
        <w:rPr>
          <w:bCs/>
        </w:rPr>
        <w:tab/>
      </w:r>
      <w:proofErr w:type="spellStart"/>
      <w:r w:rsidR="00116067" w:rsidRPr="00D67D6E">
        <w:rPr>
          <w:bCs/>
          <w:i/>
          <w:iCs/>
        </w:rPr>
        <w:t>a</w:t>
      </w:r>
      <w:r w:rsidRPr="00901EC8">
        <w:rPr>
          <w:bCs/>
          <w:i/>
          <w:iCs/>
          <w:vertAlign w:val="subscript"/>
        </w:rPr>
        <w:t>G</w:t>
      </w:r>
      <w:r w:rsidR="00116067" w:rsidRPr="00D67D6E">
        <w:rPr>
          <w:bCs/>
          <w:i/>
          <w:iCs/>
          <w:vertAlign w:val="subscript"/>
        </w:rPr>
        <w:t>x</w:t>
      </w:r>
      <w:proofErr w:type="spellEnd"/>
      <w:r w:rsidR="00116067" w:rsidRPr="00D67D6E">
        <w:rPr>
          <w:bCs/>
        </w:rPr>
        <w:t xml:space="preserve">= </w:t>
      </w:r>
      <w:r w:rsidRPr="00D67D6E">
        <w:rPr>
          <w:bCs/>
          <w:position w:val="-24"/>
        </w:rPr>
        <w:object w:dxaOrig="859" w:dyaOrig="620" w14:anchorId="0C6410DF">
          <v:shape id="_x0000_i1058" type="#_x0000_t75" style="width:42.85pt;height:31.35pt" o:ole="">
            <v:imagedata r:id="rId73" o:title=""/>
          </v:shape>
          <o:OLEObject Type="Embed" ProgID="Equation.DSMT4" ShapeID="_x0000_i1058" DrawAspect="Content" ObjectID="_1767501473" r:id="rId74"/>
        </w:object>
      </w:r>
      <w:r w:rsidR="00116067" w:rsidRPr="00D67D6E">
        <w:rPr>
          <w:bCs/>
        </w:rPr>
        <w:tab/>
        <w:t xml:space="preserve">et </w:t>
      </w:r>
      <w:r w:rsidR="00116067" w:rsidRPr="00D67D6E">
        <w:rPr>
          <w:bCs/>
        </w:rPr>
        <w:tab/>
      </w:r>
      <w:proofErr w:type="spellStart"/>
      <w:r w:rsidR="00116067" w:rsidRPr="00D67D6E">
        <w:rPr>
          <w:bCs/>
          <w:i/>
          <w:iCs/>
        </w:rPr>
        <w:t>a</w:t>
      </w:r>
      <w:r w:rsidRPr="00901EC8">
        <w:rPr>
          <w:bCs/>
          <w:i/>
          <w:iCs/>
          <w:vertAlign w:val="subscript"/>
        </w:rPr>
        <w:t>G</w:t>
      </w:r>
      <w:r w:rsidR="004B0117">
        <w:rPr>
          <w:bCs/>
          <w:i/>
          <w:iCs/>
          <w:vertAlign w:val="subscript"/>
        </w:rPr>
        <w:t>z</w:t>
      </w:r>
      <w:proofErr w:type="spellEnd"/>
      <w:r w:rsidR="00116067" w:rsidRPr="00D67D6E">
        <w:rPr>
          <w:bCs/>
        </w:rPr>
        <w:t xml:space="preserve"> = </w:t>
      </w:r>
      <w:r w:rsidRPr="00D67D6E">
        <w:rPr>
          <w:bCs/>
          <w:position w:val="-24"/>
        </w:rPr>
        <w:object w:dxaOrig="859" w:dyaOrig="620" w14:anchorId="75E7E3B2">
          <v:shape id="_x0000_i1059" type="#_x0000_t75" style="width:42.85pt;height:31.35pt" o:ole="">
            <v:imagedata r:id="rId75" o:title=""/>
          </v:shape>
          <o:OLEObject Type="Embed" ProgID="Equation.DSMT4" ShapeID="_x0000_i1059" DrawAspect="Content" ObjectID="_1767501474" r:id="rId76"/>
        </w:object>
      </w:r>
      <w:bookmarkEnd w:id="4"/>
    </w:p>
    <w:p w14:paraId="2F4780BB" w14:textId="6C58C84B" w:rsidR="00116067" w:rsidRPr="00D67D6E" w:rsidRDefault="00116067" w:rsidP="00116067">
      <w:pPr>
        <w:shd w:val="clear" w:color="auto" w:fill="FFFFFF"/>
        <w:spacing w:after="120"/>
        <w:rPr>
          <w:bCs/>
        </w:rPr>
      </w:pPr>
      <w:r w:rsidRPr="00D67D6E">
        <w:rPr>
          <w:bCs/>
        </w:rPr>
        <w:t xml:space="preserve">Ainsi en </w:t>
      </w:r>
      <w:proofErr w:type="spellStart"/>
      <w:r w:rsidRPr="00D67D6E">
        <w:rPr>
          <w:bCs/>
        </w:rPr>
        <w:t>primitivant</w:t>
      </w:r>
      <w:proofErr w:type="spellEnd"/>
      <w:r w:rsidRPr="00D67D6E">
        <w:rPr>
          <w:bCs/>
        </w:rPr>
        <w:t xml:space="preserve"> on obtient </w:t>
      </w:r>
      <w:bookmarkStart w:id="5" w:name="_Hlk151789074"/>
      <w:r w:rsidR="00901EC8" w:rsidRPr="00D67D6E">
        <w:rPr>
          <w:bCs/>
          <w:position w:val="-46"/>
        </w:rPr>
        <w:object w:dxaOrig="2740" w:dyaOrig="1040" w14:anchorId="5C1715B4">
          <v:shape id="_x0000_i1060" type="#_x0000_t75" style="width:136.5pt;height:52.55pt" o:ole="">
            <v:imagedata r:id="rId77" o:title=""/>
          </v:shape>
          <o:OLEObject Type="Embed" ProgID="Equation.DSMT4" ShapeID="_x0000_i1060" DrawAspect="Content" ObjectID="_1767501475" r:id="rId78"/>
        </w:object>
      </w:r>
      <w:bookmarkEnd w:id="5"/>
    </w:p>
    <w:p w14:paraId="65225462" w14:textId="77777777" w:rsidR="00116067" w:rsidRPr="00D67D6E" w:rsidRDefault="00116067" w:rsidP="00116067">
      <w:pPr>
        <w:shd w:val="clear" w:color="auto" w:fill="FFFFFF"/>
        <w:tabs>
          <w:tab w:val="left" w:pos="413"/>
        </w:tabs>
        <w:rPr>
          <w:bCs/>
        </w:rPr>
      </w:pPr>
      <w:r w:rsidRPr="00D67D6E">
        <w:rPr>
          <w:bCs/>
        </w:rPr>
        <w:t>On détermine les constantes avec les conditions initiales.</w:t>
      </w:r>
    </w:p>
    <w:p w14:paraId="710C1442" w14:textId="2FB320DE" w:rsidR="00116067" w:rsidRPr="00D67D6E" w:rsidRDefault="00116067" w:rsidP="00116067">
      <w:pPr>
        <w:shd w:val="clear" w:color="auto" w:fill="FFFFFF"/>
        <w:tabs>
          <w:tab w:val="left" w:pos="413"/>
        </w:tabs>
        <w:rPr>
          <w:bCs/>
        </w:rPr>
      </w:pPr>
      <w:r w:rsidRPr="00D67D6E">
        <w:rPr>
          <w:bCs/>
        </w:rPr>
        <w:t xml:space="preserve">Coordonnées du vecteur vitesse initiale </w:t>
      </w:r>
      <w:r w:rsidRPr="00D67D6E">
        <w:rPr>
          <w:bCs/>
          <w:i/>
          <w:iCs/>
          <w:position w:val="-12"/>
        </w:rPr>
        <w:object w:dxaOrig="279" w:dyaOrig="360" w14:anchorId="7CA885E9">
          <v:shape id="_x0000_i1061" type="#_x0000_t75" style="width:13.7pt;height:18.1pt" o:ole="">
            <v:imagedata r:id="rId79" o:title=""/>
          </v:shape>
          <o:OLEObject Type="Embed" ProgID="Equation.DSMT4" ShapeID="_x0000_i1061" DrawAspect="Content" ObjectID="_1767501476" r:id="rId80"/>
        </w:object>
      </w:r>
      <w:r w:rsidRPr="00D67D6E">
        <w:rPr>
          <w:bCs/>
          <w:i/>
          <w:iCs/>
        </w:rPr>
        <w:t xml:space="preserve"> </w:t>
      </w:r>
      <w:r w:rsidRPr="00D67D6E">
        <w:rPr>
          <w:bCs/>
        </w:rPr>
        <w:t xml:space="preserve">: </w:t>
      </w:r>
      <w:r w:rsidR="004B0117" w:rsidRPr="00D67D6E">
        <w:rPr>
          <w:bCs/>
          <w:position w:val="-32"/>
        </w:rPr>
        <w:object w:dxaOrig="1240" w:dyaOrig="760" w14:anchorId="68262E95">
          <v:shape id="_x0000_i1062" type="#_x0000_t75" style="width:61.4pt;height:37.55pt" o:ole="">
            <v:imagedata r:id="rId81" o:title=""/>
          </v:shape>
          <o:OLEObject Type="Embed" ProgID="Equation.DSMT4" ShapeID="_x0000_i1062" DrawAspect="Content" ObjectID="_1767501477" r:id="rId82"/>
        </w:object>
      </w:r>
    </w:p>
    <w:p w14:paraId="77720DF3" w14:textId="77777777" w:rsidR="00116067" w:rsidRPr="00D67D6E" w:rsidRDefault="00116067" w:rsidP="00116067">
      <w:pPr>
        <w:shd w:val="clear" w:color="auto" w:fill="FFFFFF"/>
        <w:rPr>
          <w:bCs/>
        </w:rPr>
      </w:pPr>
      <w:r w:rsidRPr="00D67D6E">
        <w:rPr>
          <w:bCs/>
        </w:rPr>
        <w:t xml:space="preserve">Compte tenu du vecteur vitesse initiale </w:t>
      </w:r>
      <w:r w:rsidRPr="00D67D6E">
        <w:rPr>
          <w:bCs/>
          <w:i/>
          <w:iCs/>
          <w:position w:val="-12"/>
        </w:rPr>
        <w:object w:dxaOrig="279" w:dyaOrig="360" w14:anchorId="1BD5FC8C">
          <v:shape id="_x0000_i1063" type="#_x0000_t75" style="width:13.7pt;height:18.1pt" o:ole="">
            <v:imagedata r:id="rId79" o:title=""/>
          </v:shape>
          <o:OLEObject Type="Embed" ProgID="Equation.DSMT4" ShapeID="_x0000_i1063" DrawAspect="Content" ObjectID="_1767501478" r:id="rId83"/>
        </w:object>
      </w:r>
      <w:r w:rsidRPr="00D67D6E">
        <w:rPr>
          <w:bCs/>
        </w:rPr>
        <w:t xml:space="preserve"> = </w:t>
      </w:r>
      <w:r w:rsidRPr="00D67D6E">
        <w:rPr>
          <w:bCs/>
          <w:i/>
          <w:iCs/>
          <w:position w:val="-10"/>
        </w:rPr>
        <w:object w:dxaOrig="820" w:dyaOrig="340" w14:anchorId="7B464858">
          <v:shape id="_x0000_i1064" type="#_x0000_t75" style="width:40.65pt;height:16.35pt" o:ole="">
            <v:imagedata r:id="rId84" o:title=""/>
          </v:shape>
          <o:OLEObject Type="Embed" ProgID="Equation.DSMT4" ShapeID="_x0000_i1064" DrawAspect="Content" ObjectID="_1767501479" r:id="rId85"/>
        </w:object>
      </w:r>
      <w:r w:rsidRPr="00D67D6E">
        <w:rPr>
          <w:bCs/>
        </w:rPr>
        <w:t>on a :</w:t>
      </w:r>
    </w:p>
    <w:p w14:paraId="6D8E2BB8" w14:textId="77777777" w:rsidR="00116067" w:rsidRPr="00D67D6E" w:rsidRDefault="00116067" w:rsidP="00116067">
      <w:pPr>
        <w:shd w:val="clear" w:color="auto" w:fill="FFFFFF"/>
        <w:rPr>
          <w:bCs/>
        </w:rPr>
      </w:pPr>
      <w:r w:rsidRPr="00D67D6E">
        <w:rPr>
          <w:bCs/>
        </w:rPr>
        <w:tab/>
      </w:r>
      <w:r w:rsidRPr="003A7DF7">
        <w:rPr>
          <w:bCs/>
          <w:i/>
          <w:iCs/>
        </w:rPr>
        <w:t>v</w:t>
      </w:r>
      <w:r w:rsidRPr="00D67D6E">
        <w:rPr>
          <w:bCs/>
          <w:vertAlign w:val="subscript"/>
        </w:rPr>
        <w:t>0</w:t>
      </w:r>
      <w:r w:rsidRPr="00D67D6E">
        <w:rPr>
          <w:bCs/>
        </w:rPr>
        <w:t xml:space="preserve"> = Cte</w:t>
      </w:r>
      <w:r w:rsidRPr="00D67D6E">
        <w:rPr>
          <w:bCs/>
          <w:vertAlign w:val="subscript"/>
        </w:rPr>
        <w:t>1</w:t>
      </w:r>
    </w:p>
    <w:p w14:paraId="02302935" w14:textId="77777777" w:rsidR="00116067" w:rsidRPr="00D67D6E" w:rsidRDefault="00116067" w:rsidP="00116067">
      <w:pPr>
        <w:shd w:val="clear" w:color="auto" w:fill="FFFFFF"/>
        <w:rPr>
          <w:bCs/>
          <w:vertAlign w:val="subscript"/>
        </w:rPr>
      </w:pPr>
      <w:r w:rsidRPr="00D67D6E">
        <w:rPr>
          <w:bCs/>
        </w:rPr>
        <w:tab/>
      </w:r>
      <w:r>
        <w:rPr>
          <w:bCs/>
        </w:rPr>
        <w:t>0</w:t>
      </w:r>
      <w:r w:rsidRPr="00D67D6E">
        <w:rPr>
          <w:bCs/>
        </w:rPr>
        <w:t xml:space="preserve"> = 0 + Cte</w:t>
      </w:r>
      <w:r w:rsidRPr="00D67D6E">
        <w:rPr>
          <w:bCs/>
          <w:vertAlign w:val="subscript"/>
        </w:rPr>
        <w:t>2</w:t>
      </w:r>
    </w:p>
    <w:p w14:paraId="0CA9975F" w14:textId="4DDC6809" w:rsidR="00116067" w:rsidRPr="00D67D6E" w:rsidRDefault="00116067" w:rsidP="00116067">
      <w:pPr>
        <w:shd w:val="clear" w:color="auto" w:fill="FFFFFF"/>
        <w:rPr>
          <w:bCs/>
        </w:rPr>
      </w:pPr>
      <w:r w:rsidRPr="00D67D6E">
        <w:rPr>
          <w:bCs/>
        </w:rPr>
        <w:t xml:space="preserve">Finalement : </w:t>
      </w:r>
      <w:bookmarkStart w:id="6" w:name="_Hlk151789082"/>
      <w:r w:rsidR="00901EC8" w:rsidRPr="003A7DF7">
        <w:rPr>
          <w:bCs/>
          <w:position w:val="-46"/>
        </w:rPr>
        <w:object w:dxaOrig="2060" w:dyaOrig="1040" w14:anchorId="52524EBB">
          <v:shape id="_x0000_i1065" type="#_x0000_t75" style="width:102.9pt;height:52.55pt" o:ole="">
            <v:imagedata r:id="rId86" o:title=""/>
          </v:shape>
          <o:OLEObject Type="Embed" ProgID="Equation.DSMT4" ShapeID="_x0000_i1065" DrawAspect="Content" ObjectID="_1767501480" r:id="rId87"/>
        </w:object>
      </w:r>
      <w:bookmarkEnd w:id="6"/>
    </w:p>
    <w:p w14:paraId="6120C512" w14:textId="3AEF0B0D" w:rsidR="00116067" w:rsidRPr="00D67D6E" w:rsidRDefault="00116067" w:rsidP="00116067">
      <w:pPr>
        <w:shd w:val="clear" w:color="auto" w:fill="FFFFFF"/>
        <w:spacing w:after="120"/>
        <w:rPr>
          <w:bCs/>
        </w:rPr>
      </w:pPr>
      <w:r w:rsidRPr="00D67D6E">
        <w:rPr>
          <w:bCs/>
        </w:rPr>
        <w:t xml:space="preserve">À chaque instant </w:t>
      </w:r>
      <w:bookmarkStart w:id="7" w:name="_Hlk151789091"/>
      <w:r w:rsidR="00901EC8" w:rsidRPr="00D67D6E">
        <w:rPr>
          <w:bCs/>
          <w:position w:val="-24"/>
        </w:rPr>
        <w:object w:dxaOrig="1140" w:dyaOrig="680" w14:anchorId="3AA33207">
          <v:shape id="_x0000_i1066" type="#_x0000_t75" style="width:57pt;height:34.45pt" o:ole="">
            <v:imagedata r:id="rId88" o:title=""/>
          </v:shape>
          <o:OLEObject Type="Embed" ProgID="Equation.DSMT4" ShapeID="_x0000_i1066" DrawAspect="Content" ObjectID="_1767501481" r:id="rId89"/>
        </w:object>
      </w:r>
      <w:bookmarkEnd w:id="7"/>
      <w:r w:rsidRPr="00D67D6E">
        <w:rPr>
          <w:bCs/>
        </w:rPr>
        <w:t xml:space="preserve"> donc </w:t>
      </w:r>
      <w:r w:rsidRPr="00D67D6E">
        <w:rPr>
          <w:bCs/>
        </w:rPr>
        <w:tab/>
      </w:r>
      <w:bookmarkStart w:id="8" w:name="_Hlk151789100"/>
      <w:proofErr w:type="spellStart"/>
      <w:r w:rsidRPr="00D67D6E">
        <w:rPr>
          <w:bCs/>
          <w:i/>
          <w:iCs/>
        </w:rPr>
        <w:t>v</w:t>
      </w:r>
      <w:r w:rsidR="00901EC8" w:rsidRPr="00901EC8">
        <w:rPr>
          <w:bCs/>
          <w:i/>
          <w:iCs/>
          <w:vertAlign w:val="subscript"/>
        </w:rPr>
        <w:t>G</w:t>
      </w:r>
      <w:r w:rsidRPr="00D67D6E">
        <w:rPr>
          <w:bCs/>
          <w:i/>
          <w:iCs/>
          <w:vertAlign w:val="subscript"/>
        </w:rPr>
        <w:t>x</w:t>
      </w:r>
      <w:proofErr w:type="spellEnd"/>
      <w:r w:rsidRPr="00D67D6E">
        <w:rPr>
          <w:bCs/>
          <w:vertAlign w:val="subscript"/>
        </w:rPr>
        <w:t xml:space="preserve"> </w:t>
      </w:r>
      <w:r w:rsidRPr="00D67D6E">
        <w:rPr>
          <w:bCs/>
        </w:rPr>
        <w:t xml:space="preserve">= </w:t>
      </w:r>
      <w:r w:rsidR="00901EC8" w:rsidRPr="00D67D6E">
        <w:rPr>
          <w:bCs/>
          <w:position w:val="-24"/>
        </w:rPr>
        <w:object w:dxaOrig="780" w:dyaOrig="620" w14:anchorId="21C30512">
          <v:shape id="_x0000_i1067" type="#_x0000_t75" style="width:38.85pt;height:31.35pt" o:ole="">
            <v:imagedata r:id="rId90" o:title=""/>
          </v:shape>
          <o:OLEObject Type="Embed" ProgID="Equation.DSMT4" ShapeID="_x0000_i1067" DrawAspect="Content" ObjectID="_1767501482" r:id="rId91"/>
        </w:object>
      </w:r>
      <w:r w:rsidRPr="00D67D6E">
        <w:rPr>
          <w:bCs/>
        </w:rPr>
        <w:tab/>
        <w:t xml:space="preserve">et </w:t>
      </w:r>
      <w:r w:rsidRPr="00D67D6E">
        <w:rPr>
          <w:bCs/>
        </w:rPr>
        <w:tab/>
      </w:r>
      <w:proofErr w:type="spellStart"/>
      <w:r w:rsidRPr="00D67D6E">
        <w:rPr>
          <w:bCs/>
          <w:i/>
          <w:iCs/>
        </w:rPr>
        <w:t>v</w:t>
      </w:r>
      <w:r w:rsidR="004B0117">
        <w:rPr>
          <w:bCs/>
          <w:i/>
          <w:iCs/>
          <w:vertAlign w:val="subscript"/>
        </w:rPr>
        <w:t>z</w:t>
      </w:r>
      <w:proofErr w:type="spellEnd"/>
      <w:r w:rsidRPr="00D67D6E">
        <w:rPr>
          <w:bCs/>
          <w:vertAlign w:val="subscript"/>
        </w:rPr>
        <w:t xml:space="preserve"> </w:t>
      </w:r>
      <w:r w:rsidRPr="00D67D6E">
        <w:rPr>
          <w:bCs/>
        </w:rPr>
        <w:t xml:space="preserve">= </w:t>
      </w:r>
      <w:r w:rsidR="00901EC8" w:rsidRPr="00D67D6E">
        <w:rPr>
          <w:bCs/>
          <w:position w:val="-24"/>
        </w:rPr>
        <w:object w:dxaOrig="760" w:dyaOrig="620" w14:anchorId="51A644CD">
          <v:shape id="_x0000_i1068" type="#_x0000_t75" style="width:37.55pt;height:31.35pt" o:ole="">
            <v:imagedata r:id="rId92" o:title=""/>
          </v:shape>
          <o:OLEObject Type="Embed" ProgID="Equation.DSMT4" ShapeID="_x0000_i1068" DrawAspect="Content" ObjectID="_1767501483" r:id="rId93"/>
        </w:object>
      </w:r>
      <w:bookmarkEnd w:id="8"/>
    </w:p>
    <w:p w14:paraId="41351ECB" w14:textId="4C420A16" w:rsidR="00116067" w:rsidRPr="00D67D6E" w:rsidRDefault="00116067" w:rsidP="00116067">
      <w:pPr>
        <w:shd w:val="clear" w:color="auto" w:fill="FFFFFF"/>
        <w:tabs>
          <w:tab w:val="left" w:pos="413"/>
        </w:tabs>
        <w:rPr>
          <w:bCs/>
          <w:i/>
        </w:rPr>
      </w:pPr>
      <w:r w:rsidRPr="00D67D6E">
        <w:rPr>
          <w:bCs/>
        </w:rPr>
        <w:t xml:space="preserve">En </w:t>
      </w:r>
      <w:proofErr w:type="spellStart"/>
      <w:r w:rsidRPr="00D67D6E">
        <w:rPr>
          <w:bCs/>
        </w:rPr>
        <w:t>primitivant</w:t>
      </w:r>
      <w:proofErr w:type="spellEnd"/>
      <w:r w:rsidRPr="00D67D6E">
        <w:rPr>
          <w:bCs/>
        </w:rPr>
        <w:t xml:space="preserve"> on obtient </w:t>
      </w:r>
      <w:r w:rsidR="0032399A" w:rsidRPr="00D67D6E">
        <w:rPr>
          <w:bCs/>
          <w:position w:val="-46"/>
        </w:rPr>
        <w:object w:dxaOrig="3140" w:dyaOrig="1040" w14:anchorId="72AA4E54">
          <v:shape id="_x0000_i1069" type="#_x0000_t75" style="width:157.25pt;height:52.55pt" o:ole="">
            <v:imagedata r:id="rId94" o:title=""/>
          </v:shape>
          <o:OLEObject Type="Embed" ProgID="Equation.DSMT4" ShapeID="_x0000_i1069" DrawAspect="Content" ObjectID="_1767501484" r:id="rId95"/>
        </w:object>
      </w:r>
    </w:p>
    <w:p w14:paraId="2DEB2571" w14:textId="79FD6EB9" w:rsidR="00116067" w:rsidRPr="00D67D6E" w:rsidRDefault="00116067" w:rsidP="004B0117">
      <w:pPr>
        <w:shd w:val="clear" w:color="auto" w:fill="FFFFFF"/>
        <w:tabs>
          <w:tab w:val="left" w:pos="413"/>
        </w:tabs>
        <w:ind w:right="-4"/>
        <w:rPr>
          <w:bCs/>
        </w:rPr>
      </w:pPr>
      <w:r w:rsidRPr="00D67D6E">
        <w:rPr>
          <w:bCs/>
        </w:rPr>
        <w:t xml:space="preserve">Conditions initiales, à </w:t>
      </w:r>
      <w:r w:rsidRPr="00D67D6E">
        <w:rPr>
          <w:bCs/>
          <w:i/>
        </w:rPr>
        <w:t>t</w:t>
      </w:r>
      <w:r w:rsidRPr="00D67D6E">
        <w:rPr>
          <w:bCs/>
        </w:rPr>
        <w:t xml:space="preserve"> = 0 s, l</w:t>
      </w:r>
      <w:r>
        <w:rPr>
          <w:bCs/>
        </w:rPr>
        <w:t>a goutte</w:t>
      </w:r>
      <w:r w:rsidRPr="00D67D6E">
        <w:rPr>
          <w:bCs/>
        </w:rPr>
        <w:t xml:space="preserve"> est au point de coordonnées </w:t>
      </w:r>
      <w:r>
        <w:rPr>
          <w:bCs/>
        </w:rPr>
        <w:t>O</w:t>
      </w:r>
      <w:r w:rsidRPr="00D67D6E">
        <w:rPr>
          <w:bCs/>
        </w:rPr>
        <w:t>(</w:t>
      </w:r>
      <w:r w:rsidRPr="00D67D6E">
        <w:rPr>
          <w:bCs/>
          <w:i/>
        </w:rPr>
        <w:t>x</w:t>
      </w:r>
      <w:r w:rsidR="0032399A" w:rsidRPr="0032399A">
        <w:rPr>
          <w:bCs/>
          <w:i/>
          <w:vertAlign w:val="subscript"/>
        </w:rPr>
        <w:t>G</w:t>
      </w:r>
      <w:r w:rsidRPr="00D67D6E">
        <w:rPr>
          <w:bCs/>
        </w:rPr>
        <w:t xml:space="preserve">(0) = 0; </w:t>
      </w:r>
      <w:r w:rsidR="0032399A">
        <w:rPr>
          <w:bCs/>
          <w:i/>
        </w:rPr>
        <w:t>z</w:t>
      </w:r>
      <w:r w:rsidR="0032399A" w:rsidRPr="0032399A">
        <w:rPr>
          <w:bCs/>
          <w:i/>
          <w:vertAlign w:val="subscript"/>
        </w:rPr>
        <w:t>G</w:t>
      </w:r>
      <w:r w:rsidRPr="00D67D6E">
        <w:rPr>
          <w:bCs/>
        </w:rPr>
        <w:t xml:space="preserve">(0) = </w:t>
      </w:r>
      <w:r>
        <w:rPr>
          <w:bCs/>
          <w:i/>
          <w:iCs/>
        </w:rPr>
        <w:t>0</w:t>
      </w:r>
      <w:r w:rsidRPr="00D67D6E">
        <w:rPr>
          <w:bCs/>
        </w:rPr>
        <w:t>) donc :</w:t>
      </w:r>
    </w:p>
    <w:p w14:paraId="310835C5" w14:textId="77777777" w:rsidR="00116067" w:rsidRPr="00D67D6E" w:rsidRDefault="00116067" w:rsidP="00116067">
      <w:pPr>
        <w:shd w:val="clear" w:color="auto" w:fill="FFFFFF"/>
        <w:rPr>
          <w:bCs/>
        </w:rPr>
      </w:pPr>
      <w:r w:rsidRPr="00D67D6E">
        <w:rPr>
          <w:bCs/>
        </w:rPr>
        <w:tab/>
      </w:r>
      <w:r>
        <w:rPr>
          <w:bCs/>
        </w:rPr>
        <w:t xml:space="preserve">0 = </w:t>
      </w:r>
      <w:r w:rsidRPr="00D67D6E">
        <w:rPr>
          <w:bCs/>
        </w:rPr>
        <w:t>0 + Cte</w:t>
      </w:r>
      <w:r w:rsidRPr="00D67D6E">
        <w:rPr>
          <w:bCs/>
          <w:vertAlign w:val="subscript"/>
        </w:rPr>
        <w:t>3</w:t>
      </w:r>
      <w:r w:rsidRPr="00D67D6E">
        <w:rPr>
          <w:bCs/>
        </w:rPr>
        <w:t xml:space="preserve"> </w:t>
      </w:r>
    </w:p>
    <w:p w14:paraId="2303989D" w14:textId="77777777" w:rsidR="00116067" w:rsidRPr="00D67D6E" w:rsidRDefault="00116067" w:rsidP="00116067">
      <w:pPr>
        <w:shd w:val="clear" w:color="auto" w:fill="FFFFFF"/>
        <w:rPr>
          <w:bCs/>
        </w:rPr>
      </w:pPr>
      <w:r w:rsidRPr="00D67D6E">
        <w:rPr>
          <w:bCs/>
        </w:rPr>
        <w:tab/>
      </w:r>
      <w:r>
        <w:rPr>
          <w:bCs/>
        </w:rPr>
        <w:t xml:space="preserve">0 = </w:t>
      </w:r>
      <w:r w:rsidRPr="00D67D6E">
        <w:rPr>
          <w:bCs/>
        </w:rPr>
        <w:t>0 + 0 + Cte</w:t>
      </w:r>
      <w:r w:rsidRPr="00D67D6E">
        <w:rPr>
          <w:bCs/>
          <w:vertAlign w:val="subscript"/>
        </w:rPr>
        <w:t>4</w:t>
      </w:r>
    </w:p>
    <w:p w14:paraId="5C0294E7" w14:textId="05A5ADB8" w:rsidR="00116067" w:rsidRDefault="00116067" w:rsidP="00116067">
      <w:pPr>
        <w:shd w:val="clear" w:color="auto" w:fill="FFFFFF"/>
        <w:rPr>
          <w:bCs/>
        </w:rPr>
      </w:pPr>
      <w:r w:rsidRPr="00D67D6E">
        <w:rPr>
          <w:bCs/>
        </w:rPr>
        <w:t xml:space="preserve">Finalement, on obtient les équations horaires </w:t>
      </w:r>
      <w:r w:rsidR="0032399A" w:rsidRPr="00D67D6E">
        <w:rPr>
          <w:bCs/>
          <w:position w:val="-46"/>
        </w:rPr>
        <w:object w:dxaOrig="2460" w:dyaOrig="1040" w14:anchorId="0A8BCEE6">
          <v:shape id="_x0000_i1070" type="#_x0000_t75" style="width:122.8pt;height:52.55pt" o:ole="">
            <v:imagedata r:id="rId96" o:title=""/>
          </v:shape>
          <o:OLEObject Type="Embed" ProgID="Equation.DSMT4" ShapeID="_x0000_i1070" DrawAspect="Content" ObjectID="_1767501485" r:id="rId97"/>
        </w:object>
      </w:r>
      <w:r>
        <w:rPr>
          <w:bCs/>
        </w:rPr>
        <w:t>.</w:t>
      </w:r>
    </w:p>
    <w:p w14:paraId="196B0909" w14:textId="083187BE" w:rsidR="002B706E" w:rsidRPr="005D07E2" w:rsidRDefault="009A5D01">
      <w:pPr>
        <w:ind w:left="-5" w:right="0"/>
        <w:rPr>
          <w:b/>
        </w:rPr>
      </w:pPr>
      <w:r w:rsidRPr="005D07E2">
        <w:rPr>
          <w:b/>
        </w:rPr>
        <w:t xml:space="preserve">Q4. Exprimer la date </w:t>
      </w:r>
      <w:r w:rsidRPr="005D07E2">
        <w:rPr>
          <w:b/>
          <w:i/>
        </w:rPr>
        <w:t>t</w:t>
      </w:r>
      <w:r w:rsidRPr="005D07E2">
        <w:rPr>
          <w:b/>
          <w:vertAlign w:val="subscript"/>
        </w:rPr>
        <w:t>S</w:t>
      </w:r>
      <w:r w:rsidRPr="005D07E2">
        <w:rPr>
          <w:b/>
        </w:rPr>
        <w:t xml:space="preserve"> à laquelle la goutte d’encre G sort du déflecteur puis montrer que la valeur de la déviation HS est d'environ 0,9 mm.</w:t>
      </w:r>
    </w:p>
    <w:p w14:paraId="3A464FF3" w14:textId="51461435" w:rsidR="002B706E" w:rsidRDefault="00AD6F0B">
      <w:pPr>
        <w:spacing w:after="38" w:line="259" w:lineRule="auto"/>
        <w:ind w:left="0" w:right="0" w:firstLine="0"/>
        <w:jc w:val="left"/>
      </w:pPr>
      <w:r>
        <w:t xml:space="preserve">Lorsque la goutte sort du déflecteur alors son abscisse </w:t>
      </w:r>
      <w:r>
        <w:rPr>
          <w:i/>
          <w:iCs/>
        </w:rPr>
        <w:t>x</w:t>
      </w:r>
      <w:r>
        <w:rPr>
          <w:vertAlign w:val="subscript"/>
        </w:rPr>
        <w:t>G</w:t>
      </w:r>
      <w:r>
        <w:t xml:space="preserve"> = </w:t>
      </w:r>
      <w:r>
        <w:rPr>
          <w:i/>
          <w:iCs/>
        </w:rPr>
        <w:t>L</w:t>
      </w:r>
      <w:r>
        <w:t>.</w:t>
      </w:r>
    </w:p>
    <w:p w14:paraId="7FB806D4" w14:textId="23DB3B86" w:rsidR="00AD6F0B" w:rsidRDefault="00AD6F0B">
      <w:pPr>
        <w:spacing w:after="38" w:line="259" w:lineRule="auto"/>
        <w:ind w:left="0" w:right="0" w:firstLine="0"/>
        <w:jc w:val="left"/>
        <w:rPr>
          <w:bCs/>
        </w:rPr>
      </w:pPr>
      <w:r>
        <w:rPr>
          <w:i/>
          <w:iCs/>
        </w:rPr>
        <w:t>L</w:t>
      </w:r>
      <w:r>
        <w:t xml:space="preserve"> = </w:t>
      </w:r>
      <w:r>
        <w:rPr>
          <w:i/>
          <w:iCs/>
        </w:rPr>
        <w:t>v</w:t>
      </w:r>
      <w:r>
        <w:rPr>
          <w:vertAlign w:val="subscript"/>
        </w:rPr>
        <w:t>0</w:t>
      </w:r>
      <w:r>
        <w:t>.</w:t>
      </w:r>
      <w:r>
        <w:rPr>
          <w:i/>
          <w:iCs/>
        </w:rPr>
        <w:t>t</w:t>
      </w:r>
      <w:r>
        <w:rPr>
          <w:vertAlign w:val="subscript"/>
        </w:rPr>
        <w:t>S</w:t>
      </w:r>
      <w:r>
        <w:t xml:space="preserve"> donc </w:t>
      </w:r>
      <w:proofErr w:type="spellStart"/>
      <w:r w:rsidR="006A28BB">
        <w:rPr>
          <w:i/>
          <w:iCs/>
        </w:rPr>
        <w:t>t</w:t>
      </w:r>
      <w:r w:rsidR="006A28BB">
        <w:rPr>
          <w:vertAlign w:val="subscript"/>
        </w:rPr>
        <w:t>S</w:t>
      </w:r>
      <w:proofErr w:type="spellEnd"/>
      <w:r w:rsidR="006A28BB">
        <w:t xml:space="preserve"> = </w:t>
      </w:r>
      <w:r w:rsidR="00E9750A" w:rsidRPr="00E9750A">
        <w:rPr>
          <w:bCs/>
          <w:position w:val="-30"/>
        </w:rPr>
        <w:object w:dxaOrig="320" w:dyaOrig="680" w14:anchorId="3DC6C7E3">
          <v:shape id="_x0000_i1071" type="#_x0000_t75" style="width:16.35pt;height:34.45pt" o:ole="">
            <v:imagedata r:id="rId98" o:title=""/>
          </v:shape>
          <o:OLEObject Type="Embed" ProgID="Equation.DSMT4" ShapeID="_x0000_i1071" DrawAspect="Content" ObjectID="_1767501486" r:id="rId99"/>
        </w:object>
      </w:r>
      <w:r w:rsidR="00E9750A">
        <w:rPr>
          <w:bCs/>
        </w:rPr>
        <w:t>.</w:t>
      </w:r>
    </w:p>
    <w:p w14:paraId="5B757E87" w14:textId="7F97A060" w:rsidR="00E9750A" w:rsidRDefault="00BF6A64">
      <w:pPr>
        <w:spacing w:after="38" w:line="259" w:lineRule="auto"/>
        <w:ind w:left="0" w:right="0" w:firstLine="0"/>
        <w:jc w:val="left"/>
        <w:rPr>
          <w:bCs/>
        </w:rPr>
      </w:pPr>
      <w:r w:rsidRPr="00BF6A64">
        <w:rPr>
          <w:bCs/>
          <w:noProof/>
        </w:rPr>
        <w:drawing>
          <wp:anchor distT="0" distB="0" distL="114300" distR="114300" simplePos="0" relativeHeight="251659264" behindDoc="0" locked="0" layoutInCell="1" allowOverlap="1" wp14:anchorId="44871CCD" wp14:editId="028B5755">
            <wp:simplePos x="0" y="0"/>
            <wp:positionH relativeFrom="column">
              <wp:posOffset>3566795</wp:posOffset>
            </wp:positionH>
            <wp:positionV relativeFrom="paragraph">
              <wp:posOffset>247650</wp:posOffset>
            </wp:positionV>
            <wp:extent cx="3040380" cy="624840"/>
            <wp:effectExtent l="19050" t="19050" r="26670" b="22860"/>
            <wp:wrapNone/>
            <wp:docPr id="48770788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770788" name=""/>
                    <pic:cNvPicPr/>
                  </pic:nvPicPr>
                  <pic:blipFill>
                    <a:blip r:embed="rId1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0380" cy="62484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9750A">
        <w:rPr>
          <w:bCs/>
        </w:rPr>
        <w:t xml:space="preserve">La déviation HS = </w:t>
      </w:r>
      <w:r w:rsidR="00E9750A" w:rsidRPr="00E9750A">
        <w:rPr>
          <w:bCs/>
          <w:position w:val="-24"/>
        </w:rPr>
        <w:object w:dxaOrig="2040" w:dyaOrig="620" w14:anchorId="6704044A">
          <v:shape id="_x0000_i1072" type="#_x0000_t75" style="width:102.05pt;height:31.35pt" o:ole="">
            <v:imagedata r:id="rId101" o:title=""/>
          </v:shape>
          <o:OLEObject Type="Embed" ProgID="Equation.DSMT4" ShapeID="_x0000_i1072" DrawAspect="Content" ObjectID="_1767501487" r:id="rId102"/>
        </w:object>
      </w:r>
    </w:p>
    <w:p w14:paraId="70E1CB2C" w14:textId="6C5DEC97" w:rsidR="00E9750A" w:rsidRDefault="00671C31">
      <w:pPr>
        <w:spacing w:after="38" w:line="259" w:lineRule="auto"/>
        <w:ind w:left="0" w:right="0" w:firstLine="0"/>
        <w:jc w:val="left"/>
        <w:rPr>
          <w:bCs/>
        </w:rPr>
      </w:pPr>
      <w:r>
        <w:rPr>
          <w:bCs/>
        </w:rPr>
        <w:tab/>
      </w:r>
      <w:r>
        <w:rPr>
          <w:bCs/>
        </w:rPr>
        <w:tab/>
      </w:r>
      <w:r w:rsidR="00E9750A" w:rsidRPr="00E9750A">
        <w:rPr>
          <w:bCs/>
          <w:position w:val="-32"/>
        </w:rPr>
        <w:object w:dxaOrig="2480" w:dyaOrig="800" w14:anchorId="722CBD92">
          <v:shape id="_x0000_i1073" type="#_x0000_t75" style="width:124.55pt;height:40.65pt" o:ole="">
            <v:imagedata r:id="rId103" o:title=""/>
          </v:shape>
          <o:OLEObject Type="Embed" ProgID="Equation.DSMT4" ShapeID="_x0000_i1073" DrawAspect="Content" ObjectID="_1767501488" r:id="rId104"/>
        </w:object>
      </w:r>
    </w:p>
    <w:p w14:paraId="1DC26535" w14:textId="7C3B41FA" w:rsidR="005D07E2" w:rsidRDefault="00FA76BB">
      <w:pPr>
        <w:spacing w:after="38" w:line="259" w:lineRule="auto"/>
        <w:ind w:left="0" w:right="0" w:firstLine="0"/>
        <w:jc w:val="left"/>
      </w:pPr>
      <w:r>
        <w:rPr>
          <w:bCs/>
        </w:rPr>
        <w:t xml:space="preserve">HS = </w:t>
      </w:r>
      <w:r w:rsidR="000B726F" w:rsidRPr="00E9750A">
        <w:rPr>
          <w:bCs/>
          <w:position w:val="-32"/>
        </w:rPr>
        <w:object w:dxaOrig="4800" w:dyaOrig="800" w14:anchorId="0E8FF920">
          <v:shape id="_x0000_i1074" type="#_x0000_t75" style="width:239.85pt;height:40.65pt" o:ole="">
            <v:imagedata r:id="rId105" o:title=""/>
          </v:shape>
          <o:OLEObject Type="Embed" ProgID="Equation.DSMT4" ShapeID="_x0000_i1074" DrawAspect="Content" ObjectID="_1767501489" r:id="rId106"/>
        </w:object>
      </w:r>
      <w:r w:rsidR="000B726F">
        <w:rPr>
          <w:bCs/>
        </w:rPr>
        <w:t xml:space="preserve"> = </w:t>
      </w:r>
      <w:r w:rsidR="00BF6A64">
        <w:rPr>
          <w:bCs/>
        </w:rPr>
        <w:t>9×10</w:t>
      </w:r>
      <w:r w:rsidR="00BF6A64">
        <w:rPr>
          <w:bCs/>
          <w:vertAlign w:val="superscript"/>
        </w:rPr>
        <w:t>–4</w:t>
      </w:r>
      <w:r w:rsidR="00BF6A64">
        <w:rPr>
          <w:bCs/>
        </w:rPr>
        <w:t xml:space="preserve"> m = 0,9 mm</w:t>
      </w:r>
    </w:p>
    <w:p w14:paraId="43154BDC" w14:textId="77777777" w:rsidR="005D07E2" w:rsidRDefault="005D07E2">
      <w:pPr>
        <w:spacing w:after="38" w:line="259" w:lineRule="auto"/>
        <w:ind w:left="0" w:right="0" w:firstLine="0"/>
        <w:jc w:val="left"/>
      </w:pPr>
    </w:p>
    <w:p w14:paraId="3675E12A" w14:textId="453F4303" w:rsidR="002B706E" w:rsidRPr="005D07E2" w:rsidRDefault="009A5D01">
      <w:pPr>
        <w:ind w:left="-5" w:right="0"/>
        <w:rPr>
          <w:b/>
        </w:rPr>
      </w:pPr>
      <w:r w:rsidRPr="005D07E2">
        <w:rPr>
          <w:b/>
        </w:rPr>
        <w:t xml:space="preserve">Q5. Exprimer les coordonnées du vecteur vitesse </w:t>
      </w:r>
      <w:r w:rsidR="00E876D1" w:rsidRPr="005D07E2">
        <w:rPr>
          <w:rFonts w:ascii="Cambria Math" w:eastAsia="Cambria Math" w:hAnsi="Cambria Math" w:cs="Cambria Math"/>
          <w:b/>
          <w:position w:val="-12"/>
        </w:rPr>
        <w:object w:dxaOrig="320" w:dyaOrig="400" w14:anchorId="2C81F1F7">
          <v:shape id="_x0000_i1075" type="#_x0000_t75" style="width:13.7pt;height:17.25pt" o:ole="">
            <v:imagedata r:id="rId107" o:title=""/>
          </v:shape>
          <o:OLEObject Type="Embed" ProgID="Equation.DSMT4" ShapeID="_x0000_i1075" DrawAspect="Content" ObjectID="_1767501490" r:id="rId108"/>
        </w:object>
      </w:r>
      <w:r w:rsidR="00E876D1" w:rsidRPr="005D07E2">
        <w:rPr>
          <w:b/>
          <w:i/>
        </w:rPr>
        <w:t xml:space="preserve"> </w:t>
      </w:r>
      <w:r w:rsidRPr="005D07E2">
        <w:rPr>
          <w:b/>
        </w:rPr>
        <w:t xml:space="preserve">de la goutte d’encre G à la date </w:t>
      </w:r>
      <w:r w:rsidRPr="005D07E2">
        <w:rPr>
          <w:b/>
          <w:i/>
        </w:rPr>
        <w:t>t</w:t>
      </w:r>
      <w:r w:rsidRPr="005D07E2">
        <w:rPr>
          <w:b/>
          <w:vertAlign w:val="subscript"/>
        </w:rPr>
        <w:t>S</w:t>
      </w:r>
      <w:r w:rsidRPr="005D07E2">
        <w:rPr>
          <w:b/>
        </w:rPr>
        <w:t>.</w:t>
      </w:r>
    </w:p>
    <w:p w14:paraId="634BD176" w14:textId="77686203" w:rsidR="002B706E" w:rsidRDefault="00901EC8">
      <w:pPr>
        <w:spacing w:after="33" w:line="259" w:lineRule="auto"/>
        <w:ind w:left="0" w:right="0" w:firstLine="0"/>
        <w:jc w:val="left"/>
      </w:pPr>
      <w:r w:rsidRPr="003A7DF7">
        <w:rPr>
          <w:bCs/>
          <w:position w:val="-46"/>
        </w:rPr>
        <w:object w:dxaOrig="2260" w:dyaOrig="1040" w14:anchorId="0654AF56">
          <v:shape id="_x0000_i1076" type="#_x0000_t75" style="width:112.65pt;height:52.55pt" o:ole="">
            <v:imagedata r:id="rId109" o:title=""/>
          </v:shape>
          <o:OLEObject Type="Embed" ProgID="Equation.DSMT4" ShapeID="_x0000_i1076" DrawAspect="Content" ObjectID="_1767501491" r:id="rId110"/>
        </w:object>
      </w:r>
    </w:p>
    <w:p w14:paraId="1FE36669" w14:textId="56DE098A" w:rsidR="006E7049" w:rsidRDefault="006E7049">
      <w:pPr>
        <w:spacing w:after="160" w:line="259" w:lineRule="auto"/>
        <w:ind w:left="0" w:right="0" w:firstLine="0"/>
        <w:jc w:val="left"/>
      </w:pPr>
      <w:r>
        <w:br w:type="page"/>
      </w:r>
    </w:p>
    <w:p w14:paraId="6EAF8776" w14:textId="5B7C66A7" w:rsidR="002B706E" w:rsidRPr="005D07E2" w:rsidRDefault="009A5D01">
      <w:pPr>
        <w:ind w:left="-5" w:right="0"/>
        <w:rPr>
          <w:b/>
        </w:rPr>
      </w:pPr>
      <w:r w:rsidRPr="005D07E2">
        <w:rPr>
          <w:b/>
        </w:rPr>
        <w:lastRenderedPageBreak/>
        <w:t xml:space="preserve">Q6. Montrer que la valeur de l’angle </w:t>
      </w:r>
      <w:r w:rsidRPr="005D07E2">
        <w:rPr>
          <w:b/>
          <w:i/>
        </w:rPr>
        <w:t>α</w:t>
      </w:r>
      <w:r w:rsidRPr="005D07E2">
        <w:rPr>
          <w:b/>
        </w:rPr>
        <w:t xml:space="preserve"> entre l’axe (</w:t>
      </w:r>
      <w:r w:rsidRPr="005D07E2">
        <w:rPr>
          <w:b/>
          <w:i/>
        </w:rPr>
        <w:t>Ox</w:t>
      </w:r>
      <w:r w:rsidRPr="005D07E2">
        <w:rPr>
          <w:b/>
        </w:rPr>
        <w:t xml:space="preserve">) et le vecteur vitesse </w:t>
      </w:r>
      <w:r w:rsidR="00E876D1" w:rsidRPr="005D07E2">
        <w:rPr>
          <w:rFonts w:ascii="Cambria Math" w:eastAsia="Cambria Math" w:hAnsi="Cambria Math" w:cs="Cambria Math"/>
          <w:b/>
          <w:position w:val="-12"/>
        </w:rPr>
        <w:object w:dxaOrig="320" w:dyaOrig="400" w14:anchorId="29DB41EA">
          <v:shape id="_x0000_i1077" type="#_x0000_t75" style="width:13.7pt;height:17.25pt" o:ole="">
            <v:imagedata r:id="rId107" o:title=""/>
          </v:shape>
          <o:OLEObject Type="Embed" ProgID="Equation.DSMT4" ShapeID="_x0000_i1077" DrawAspect="Content" ObjectID="_1767501492" r:id="rId111"/>
        </w:object>
      </w:r>
      <w:r w:rsidRPr="005D07E2">
        <w:rPr>
          <w:b/>
        </w:rPr>
        <w:t xml:space="preserve"> est donnée par la relation :  </w:t>
      </w:r>
    </w:p>
    <w:p w14:paraId="5EECB3C6" w14:textId="14B7113F" w:rsidR="002B706E" w:rsidRDefault="00561F48" w:rsidP="00561F48">
      <w:pPr>
        <w:spacing w:after="24" w:line="259" w:lineRule="auto"/>
        <w:ind w:left="0" w:right="0" w:firstLine="0"/>
        <w:jc w:val="center"/>
      </w:pPr>
      <w:r w:rsidRPr="00561F48">
        <w:rPr>
          <w:position w:val="-30"/>
        </w:rPr>
        <w:object w:dxaOrig="1600" w:dyaOrig="680" w14:anchorId="137E2D06">
          <v:shape id="_x0000_i1078" type="#_x0000_t75" style="width:79.5pt;height:34.45pt" o:ole="">
            <v:imagedata r:id="rId112" o:title=""/>
          </v:shape>
          <o:OLEObject Type="Embed" ProgID="Equation.DSMT4" ShapeID="_x0000_i1078" DrawAspect="Content" ObjectID="_1767501493" r:id="rId113"/>
        </w:object>
      </w:r>
    </w:p>
    <w:bookmarkStart w:id="9" w:name="_Hlk151789170"/>
    <w:p w14:paraId="4781FFEF" w14:textId="772049D1" w:rsidR="00895178" w:rsidRDefault="003356A4" w:rsidP="00895178">
      <w:pPr>
        <w:spacing w:after="24" w:line="259" w:lineRule="auto"/>
        <w:ind w:left="0" w:right="0" w:firstLine="0"/>
      </w:pPr>
      <w:r w:rsidRPr="00895178">
        <w:rPr>
          <w:position w:val="-32"/>
        </w:rPr>
        <w:object w:dxaOrig="4880" w:dyaOrig="980" w14:anchorId="2CE43446">
          <v:shape id="_x0000_i1079" type="#_x0000_t75" style="width:243.85pt;height:49.45pt" o:ole="">
            <v:imagedata r:id="rId114" o:title=""/>
          </v:shape>
          <o:OLEObject Type="Embed" ProgID="Equation.DSMT4" ShapeID="_x0000_i1079" DrawAspect="Content" ObjectID="_1767501494" r:id="rId115"/>
        </w:object>
      </w:r>
      <w:bookmarkEnd w:id="9"/>
    </w:p>
    <w:p w14:paraId="578701B9" w14:textId="79ABE53E" w:rsidR="00895178" w:rsidRDefault="00895178" w:rsidP="00895178">
      <w:pPr>
        <w:spacing w:after="24" w:line="259" w:lineRule="auto"/>
        <w:ind w:left="0" w:right="0" w:firstLine="0"/>
      </w:pPr>
      <w:r>
        <w:t xml:space="preserve">On a vu en Q4 que </w:t>
      </w:r>
      <w:proofErr w:type="spellStart"/>
      <w:r>
        <w:rPr>
          <w:i/>
          <w:iCs/>
        </w:rPr>
        <w:t>t</w:t>
      </w:r>
      <w:r>
        <w:rPr>
          <w:vertAlign w:val="subscript"/>
        </w:rPr>
        <w:t>S</w:t>
      </w:r>
      <w:proofErr w:type="spellEnd"/>
      <w:r>
        <w:t xml:space="preserve"> = </w:t>
      </w:r>
      <w:r w:rsidRPr="00E9750A">
        <w:rPr>
          <w:bCs/>
          <w:position w:val="-30"/>
        </w:rPr>
        <w:object w:dxaOrig="320" w:dyaOrig="680" w14:anchorId="414C7047">
          <v:shape id="_x0000_i1080" type="#_x0000_t75" style="width:16.35pt;height:34.45pt" o:ole="">
            <v:imagedata r:id="rId98" o:title=""/>
          </v:shape>
          <o:OLEObject Type="Embed" ProgID="Equation.DSMT4" ShapeID="_x0000_i1080" DrawAspect="Content" ObjectID="_1767501495" r:id="rId116"/>
        </w:object>
      </w:r>
      <w:r>
        <w:rPr>
          <w:bCs/>
        </w:rPr>
        <w:t xml:space="preserve">, donc </w:t>
      </w:r>
      <w:r w:rsidRPr="00895178">
        <w:rPr>
          <w:position w:val="-30"/>
        </w:rPr>
        <w:object w:dxaOrig="3100" w:dyaOrig="680" w14:anchorId="0F3C59BD">
          <v:shape id="_x0000_i1081" type="#_x0000_t75" style="width:154.6pt;height:34.45pt" o:ole="">
            <v:imagedata r:id="rId117" o:title=""/>
          </v:shape>
          <o:OLEObject Type="Embed" ProgID="Equation.DSMT4" ShapeID="_x0000_i1081" DrawAspect="Content" ObjectID="_1767501496" r:id="rId118"/>
        </w:object>
      </w:r>
    </w:p>
    <w:p w14:paraId="303B1A9A" w14:textId="77777777" w:rsidR="002B706E" w:rsidRPr="005D07E2" w:rsidRDefault="009A5D01">
      <w:pPr>
        <w:ind w:left="-5" w:right="0"/>
        <w:rPr>
          <w:b/>
          <w:bCs/>
        </w:rPr>
      </w:pPr>
      <w:r w:rsidRPr="005D07E2">
        <w:rPr>
          <w:b/>
          <w:bCs/>
        </w:rPr>
        <w:t xml:space="preserve">On suppose que le mouvement de la goutte entre le point S et le support d’impression est rectiligne uniforme. </w:t>
      </w:r>
    </w:p>
    <w:p w14:paraId="311109F0" w14:textId="77777777" w:rsidR="002B706E" w:rsidRPr="005D07E2" w:rsidRDefault="009A5D01">
      <w:pPr>
        <w:ind w:left="-5" w:right="0"/>
        <w:rPr>
          <w:b/>
          <w:bCs/>
        </w:rPr>
      </w:pPr>
      <w:r w:rsidRPr="005D07E2">
        <w:rPr>
          <w:b/>
          <w:bCs/>
        </w:rPr>
        <w:t xml:space="preserve">Q7. En déduire la valeur de la hauteur H’I du point d’impact I de la goutte sur le support d’impression. Commenter. </w:t>
      </w:r>
    </w:p>
    <w:p w14:paraId="75B7017E" w14:textId="219C93B6" w:rsidR="002B706E" w:rsidRDefault="0049784A">
      <w:pPr>
        <w:spacing w:after="19" w:line="259" w:lineRule="auto"/>
        <w:ind w:left="0" w:right="0" w:firstLine="0"/>
        <w:jc w:val="left"/>
      </w:pPr>
      <w:r>
        <w:t xml:space="preserve">Dans le triangle rectangle SIS’ rectangle en S’, on a </w:t>
      </w:r>
      <w:r w:rsidRPr="0049784A">
        <w:rPr>
          <w:position w:val="-28"/>
        </w:rPr>
        <w:object w:dxaOrig="1980" w:dyaOrig="660" w14:anchorId="5B0DFCDE">
          <v:shape id="_x0000_i1082" type="#_x0000_t75" style="width:98.95pt;height:33.15pt" o:ole="">
            <v:imagedata r:id="rId119" o:title=""/>
          </v:shape>
          <o:OLEObject Type="Embed" ProgID="Equation.DSMT4" ShapeID="_x0000_i1082" DrawAspect="Content" ObjectID="_1767501497" r:id="rId120"/>
        </w:object>
      </w:r>
      <w:r>
        <w:t>.</w:t>
      </w:r>
    </w:p>
    <w:p w14:paraId="4E32708F" w14:textId="2B1DE202" w:rsidR="005D07E2" w:rsidRDefault="0049784A">
      <w:pPr>
        <w:spacing w:after="19" w:line="259" w:lineRule="auto"/>
        <w:ind w:left="0" w:right="0" w:firstLine="0"/>
        <w:jc w:val="left"/>
      </w:pPr>
      <w:r>
        <w:t xml:space="preserve">S’I = tan </w:t>
      </w:r>
      <w:r>
        <w:rPr>
          <w:rFonts w:ascii="Times New Roman" w:hAnsi="Times New Roman" w:cs="Times New Roman"/>
        </w:rPr>
        <w:t>α</w:t>
      </w:r>
      <w:r>
        <w:t xml:space="preserve"> . SS’</w:t>
      </w:r>
    </w:p>
    <w:p w14:paraId="1E503C96" w14:textId="1D5C7567" w:rsidR="0049784A" w:rsidRPr="0049784A" w:rsidRDefault="0049784A">
      <w:pPr>
        <w:spacing w:after="19" w:line="259" w:lineRule="auto"/>
        <w:ind w:left="0" w:right="0" w:firstLine="0"/>
        <w:jc w:val="left"/>
      </w:pPr>
      <w:r>
        <w:t xml:space="preserve">S’I = tan </w:t>
      </w:r>
      <w:r>
        <w:rPr>
          <w:rFonts w:ascii="Times New Roman" w:hAnsi="Times New Roman" w:cs="Times New Roman"/>
        </w:rPr>
        <w:t xml:space="preserve">α </w:t>
      </w:r>
      <w:r w:rsidRPr="0049784A">
        <w:t xml:space="preserve">. </w:t>
      </w:r>
      <w:r w:rsidRPr="0049784A">
        <w:rPr>
          <w:i/>
          <w:iCs/>
        </w:rPr>
        <w:t>D</w:t>
      </w:r>
    </w:p>
    <w:p w14:paraId="0341A12A" w14:textId="77777777" w:rsidR="0049784A" w:rsidRDefault="0049784A">
      <w:pPr>
        <w:spacing w:after="19" w:line="259" w:lineRule="auto"/>
        <w:ind w:left="0" w:right="0" w:firstLine="0"/>
        <w:jc w:val="left"/>
      </w:pPr>
    </w:p>
    <w:p w14:paraId="3F2DD529" w14:textId="150D021C" w:rsidR="005D07E2" w:rsidRDefault="0049784A">
      <w:pPr>
        <w:spacing w:after="19" w:line="259" w:lineRule="auto"/>
        <w:ind w:left="0" w:right="0" w:firstLine="0"/>
        <w:jc w:val="left"/>
      </w:pPr>
      <w:r>
        <w:t>H’I = H’S</w:t>
      </w:r>
      <w:r w:rsidR="00296FE4">
        <w:t>’</w:t>
      </w:r>
      <w:r>
        <w:t xml:space="preserve"> + S’I</w:t>
      </w:r>
    </w:p>
    <w:p w14:paraId="19DFE6B9" w14:textId="640119AA" w:rsidR="0049784A" w:rsidRDefault="0049784A" w:rsidP="0049784A">
      <w:pPr>
        <w:spacing w:after="19" w:line="259" w:lineRule="auto"/>
        <w:ind w:left="0" w:right="0" w:firstLine="0"/>
        <w:jc w:val="left"/>
      </w:pPr>
      <w:r>
        <w:t>H’I = HS</w:t>
      </w:r>
      <w:bookmarkStart w:id="10" w:name="_GoBack"/>
      <w:bookmarkEnd w:id="10"/>
      <w:r>
        <w:t xml:space="preserve"> + S’I</w:t>
      </w:r>
    </w:p>
    <w:p w14:paraId="7359C587" w14:textId="3D8D2425" w:rsidR="0049784A" w:rsidRPr="0049784A" w:rsidRDefault="0049784A" w:rsidP="0049784A">
      <w:pPr>
        <w:spacing w:after="19" w:line="259" w:lineRule="auto"/>
        <w:ind w:left="0" w:right="0" w:firstLine="0"/>
        <w:jc w:val="left"/>
      </w:pPr>
      <w:r>
        <w:t xml:space="preserve">H’I = HS + tan </w:t>
      </w:r>
      <w:r>
        <w:rPr>
          <w:rFonts w:ascii="Times New Roman" w:hAnsi="Times New Roman" w:cs="Times New Roman"/>
        </w:rPr>
        <w:t xml:space="preserve">α </w:t>
      </w:r>
      <w:r w:rsidRPr="0049784A">
        <w:t xml:space="preserve">. </w:t>
      </w:r>
      <w:r w:rsidRPr="0049784A">
        <w:rPr>
          <w:i/>
          <w:iCs/>
        </w:rPr>
        <w:t>D</w:t>
      </w:r>
    </w:p>
    <w:p w14:paraId="2E81E6AD" w14:textId="6AB07B4D" w:rsidR="0049784A" w:rsidRDefault="005242F7" w:rsidP="0049784A">
      <w:pPr>
        <w:spacing w:after="19" w:line="259" w:lineRule="auto"/>
        <w:ind w:left="0" w:right="0" w:firstLine="0"/>
        <w:jc w:val="left"/>
      </w:pPr>
      <w:r w:rsidRPr="005242F7">
        <w:rPr>
          <w:noProof/>
        </w:rPr>
        <w:drawing>
          <wp:anchor distT="0" distB="0" distL="114300" distR="114300" simplePos="0" relativeHeight="251660288" behindDoc="0" locked="0" layoutInCell="1" allowOverlap="1" wp14:anchorId="0B0C2465" wp14:editId="538F6A01">
            <wp:simplePos x="0" y="0"/>
            <wp:positionH relativeFrom="column">
              <wp:posOffset>3829685</wp:posOffset>
            </wp:positionH>
            <wp:positionV relativeFrom="paragraph">
              <wp:posOffset>288925</wp:posOffset>
            </wp:positionV>
            <wp:extent cx="2548890" cy="507242"/>
            <wp:effectExtent l="19050" t="19050" r="22860" b="26670"/>
            <wp:wrapNone/>
            <wp:docPr id="237541324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7541324" name=""/>
                    <pic:cNvPicPr/>
                  </pic:nvPicPr>
                  <pic:blipFill>
                    <a:blip r:embed="rId1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48890" cy="507242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9784A">
        <w:t xml:space="preserve">H’I = HS </w:t>
      </w:r>
      <w:r w:rsidR="0049784A" w:rsidRPr="00895178">
        <w:rPr>
          <w:position w:val="-30"/>
        </w:rPr>
        <w:object w:dxaOrig="1060" w:dyaOrig="680" w14:anchorId="3695C705">
          <v:shape id="_x0000_i1083" type="#_x0000_t75" style="width:52.55pt;height:34.45pt" o:ole="">
            <v:imagedata r:id="rId122" o:title=""/>
          </v:shape>
          <o:OLEObject Type="Embed" ProgID="Equation.DSMT4" ShapeID="_x0000_i1083" DrawAspect="Content" ObjectID="_1767501498" r:id="rId123"/>
        </w:object>
      </w:r>
    </w:p>
    <w:p w14:paraId="15707CE6" w14:textId="41FDD7B9" w:rsidR="0049784A" w:rsidRPr="00B00ECD" w:rsidRDefault="00B00ECD" w:rsidP="0049784A">
      <w:pPr>
        <w:spacing w:after="19" w:line="259" w:lineRule="auto"/>
        <w:ind w:left="0" w:right="0" w:firstLine="0"/>
        <w:jc w:val="left"/>
      </w:pPr>
      <w:r>
        <w:t>H’I = 0,9×10</w:t>
      </w:r>
      <w:r>
        <w:rPr>
          <w:vertAlign w:val="superscript"/>
        </w:rPr>
        <w:t>–3</w:t>
      </w:r>
      <w:r>
        <w:t xml:space="preserve"> </w:t>
      </w:r>
      <w:r w:rsidR="004134AE" w:rsidRPr="004134AE">
        <w:rPr>
          <w:position w:val="-24"/>
        </w:rPr>
        <w:object w:dxaOrig="4239" w:dyaOrig="720" w14:anchorId="015E70CD">
          <v:shape id="_x0000_i1084" type="#_x0000_t75" style="width:211.6pt;height:36.2pt" o:ole="">
            <v:imagedata r:id="rId124" o:title=""/>
          </v:shape>
          <o:OLEObject Type="Embed" ProgID="Equation.DSMT4" ShapeID="_x0000_i1084" DrawAspect="Content" ObjectID="_1767501499" r:id="rId125"/>
        </w:object>
      </w:r>
    </w:p>
    <w:p w14:paraId="3E66431A" w14:textId="79FD131F" w:rsidR="0049784A" w:rsidRPr="003757A0" w:rsidRDefault="004134AE">
      <w:pPr>
        <w:spacing w:after="19" w:line="259" w:lineRule="auto"/>
        <w:ind w:left="0" w:right="0" w:firstLine="0"/>
        <w:jc w:val="left"/>
      </w:pPr>
      <w:r>
        <w:t xml:space="preserve">H’I = </w:t>
      </w:r>
      <w:r w:rsidR="00FC0653">
        <w:t>0,9×10</w:t>
      </w:r>
      <w:r w:rsidR="00FC0653">
        <w:rPr>
          <w:vertAlign w:val="superscript"/>
        </w:rPr>
        <w:t>–3</w:t>
      </w:r>
      <w:r w:rsidR="00FC0653">
        <w:t xml:space="preserve"> </w:t>
      </w:r>
      <w:r w:rsidR="003757A0">
        <w:t>– (–</w:t>
      </w:r>
      <w:r w:rsidR="005242F7">
        <w:t xml:space="preserve"> </w:t>
      </w:r>
      <w:r w:rsidR="003757A0">
        <w:t>2,7×10</w:t>
      </w:r>
      <w:r w:rsidR="003757A0">
        <w:rPr>
          <w:vertAlign w:val="superscript"/>
        </w:rPr>
        <w:t>–3</w:t>
      </w:r>
      <w:r w:rsidR="003757A0">
        <w:t>) = 3,6×10</w:t>
      </w:r>
      <w:r w:rsidR="003757A0">
        <w:rPr>
          <w:vertAlign w:val="superscript"/>
        </w:rPr>
        <w:t>–3</w:t>
      </w:r>
      <w:r w:rsidR="003757A0">
        <w:t xml:space="preserve"> m = 3,6 mm</w:t>
      </w:r>
    </w:p>
    <w:p w14:paraId="30807CDC" w14:textId="7663736A" w:rsidR="0049784A" w:rsidRDefault="003356A4">
      <w:pPr>
        <w:spacing w:after="19" w:line="259" w:lineRule="auto"/>
        <w:ind w:left="0" w:right="0" w:firstLine="0"/>
        <w:jc w:val="left"/>
      </w:pPr>
      <w:r>
        <w:t>Commenter : L’énoncé indique que la hauteur moyenne des caractères est de 3 mm, donc cette valeur de 3,6 mm qui en est proche est en accord.</w:t>
      </w:r>
    </w:p>
    <w:p w14:paraId="08C13FA7" w14:textId="6B849F07" w:rsidR="002B706E" w:rsidRDefault="009A5D01" w:rsidP="00055AC6">
      <w:pPr>
        <w:spacing w:after="0"/>
        <w:ind w:left="-6" w:right="0" w:hanging="11"/>
        <w:rPr>
          <w:b/>
        </w:rPr>
      </w:pPr>
      <w:r w:rsidRPr="005D07E2">
        <w:rPr>
          <w:b/>
        </w:rPr>
        <w:t>Q8. Proposer, en justifiant, plusieurs moyens permettant d’augmenter la taille du caractère imprimé sur le support d’impression.</w:t>
      </w:r>
    </w:p>
    <w:p w14:paraId="29E54B11" w14:textId="11EA37F9" w:rsidR="00004FF1" w:rsidRDefault="00671C31">
      <w:pPr>
        <w:spacing w:after="203"/>
        <w:ind w:left="-5" w:right="0"/>
        <w:rPr>
          <w:bCs/>
        </w:rPr>
      </w:pPr>
      <w:r>
        <w:rPr>
          <w:bCs/>
        </w:rPr>
        <w:t>Il faut que H’I soit la plus grande possible.</w:t>
      </w:r>
    </w:p>
    <w:p w14:paraId="59E0DDAC" w14:textId="3465BC03" w:rsidR="00FC3B92" w:rsidRDefault="00FC3B92">
      <w:pPr>
        <w:spacing w:after="203"/>
        <w:ind w:left="-5" w:right="0"/>
        <w:rPr>
          <w:bCs/>
        </w:rPr>
      </w:pPr>
      <w:r>
        <w:t xml:space="preserve">H’I = HS </w:t>
      </w:r>
      <w:r w:rsidRPr="00895178">
        <w:rPr>
          <w:position w:val="-30"/>
        </w:rPr>
        <w:object w:dxaOrig="1060" w:dyaOrig="680" w14:anchorId="0B310514">
          <v:shape id="_x0000_i1085" type="#_x0000_t75" style="width:52.55pt;height:34.45pt" o:ole="">
            <v:imagedata r:id="rId122" o:title=""/>
          </v:shape>
          <o:OLEObject Type="Embed" ProgID="Equation.DSMT4" ShapeID="_x0000_i1085" DrawAspect="Content" ObjectID="_1767501500" r:id="rId126"/>
        </w:object>
      </w:r>
      <w:r>
        <w:t xml:space="preserve"> avec HS = </w:t>
      </w:r>
      <w:r w:rsidRPr="00E9750A">
        <w:rPr>
          <w:bCs/>
          <w:position w:val="-32"/>
        </w:rPr>
        <w:object w:dxaOrig="1579" w:dyaOrig="800" w14:anchorId="07D816DA">
          <v:shape id="_x0000_i1086" type="#_x0000_t75" style="width:79.5pt;height:40.65pt" o:ole="">
            <v:imagedata r:id="rId127" o:title=""/>
          </v:shape>
          <o:OLEObject Type="Embed" ProgID="Equation.DSMT4" ShapeID="_x0000_i1086" DrawAspect="Content" ObjectID="_1767501501" r:id="rId128"/>
        </w:object>
      </w:r>
    </w:p>
    <w:p w14:paraId="45E3F1A3" w14:textId="0ECD4D0E" w:rsidR="00FC3B92" w:rsidRDefault="00FC3B92" w:rsidP="00BD2DF2">
      <w:pPr>
        <w:spacing w:after="203"/>
        <w:ind w:left="-5" w:right="0"/>
      </w:pPr>
      <w:r>
        <w:t xml:space="preserve">H’I = </w:t>
      </w:r>
      <w:r w:rsidRPr="00E9750A">
        <w:rPr>
          <w:bCs/>
          <w:position w:val="-32"/>
        </w:rPr>
        <w:object w:dxaOrig="1579" w:dyaOrig="800" w14:anchorId="12BE15B1">
          <v:shape id="_x0000_i1087" type="#_x0000_t75" style="width:79.5pt;height:40.65pt" o:ole="">
            <v:imagedata r:id="rId127" o:title=""/>
          </v:shape>
          <o:OLEObject Type="Embed" ProgID="Equation.DSMT4" ShapeID="_x0000_i1087" DrawAspect="Content" ObjectID="_1767501502" r:id="rId129"/>
        </w:object>
      </w:r>
      <w:r>
        <w:rPr>
          <w:bCs/>
        </w:rPr>
        <w:t xml:space="preserve"> </w:t>
      </w:r>
      <w:r w:rsidRPr="00895178">
        <w:rPr>
          <w:position w:val="-30"/>
        </w:rPr>
        <w:object w:dxaOrig="1060" w:dyaOrig="680" w14:anchorId="27CFA13B">
          <v:shape id="_x0000_i1088" type="#_x0000_t75" style="width:52.55pt;height:34.45pt" o:ole="">
            <v:imagedata r:id="rId122" o:title=""/>
          </v:shape>
          <o:OLEObject Type="Embed" ProgID="Equation.DSMT4" ShapeID="_x0000_i1088" DrawAspect="Content" ObjectID="_1767501503" r:id="rId130"/>
        </w:object>
      </w:r>
      <w:r w:rsidR="00BD2DF2">
        <w:t xml:space="preserve"> </w:t>
      </w:r>
    </w:p>
    <w:p w14:paraId="2E6B12ED" w14:textId="77777777" w:rsidR="00BD2DF2" w:rsidRDefault="00BD2DF2" w:rsidP="00BD2DF2">
      <w:pPr>
        <w:spacing w:after="203"/>
        <w:ind w:left="-5" w:right="0"/>
      </w:pPr>
      <w:r>
        <w:t xml:space="preserve">H’I = </w:t>
      </w:r>
      <w:r w:rsidRPr="00BD2DF2">
        <w:rPr>
          <w:bCs/>
          <w:position w:val="-34"/>
        </w:rPr>
        <w:object w:dxaOrig="1280" w:dyaOrig="760" w14:anchorId="7C5B9CCB">
          <v:shape id="_x0000_i1089" type="#_x0000_t75" style="width:64.5pt;height:38.45pt" o:ole="">
            <v:imagedata r:id="rId131" o:title=""/>
          </v:shape>
          <o:OLEObject Type="Embed" ProgID="Equation.DSMT4" ShapeID="_x0000_i1089" DrawAspect="Content" ObjectID="_1767501504" r:id="rId132"/>
        </w:object>
      </w:r>
      <w:r>
        <w:rPr>
          <w:bCs/>
        </w:rPr>
        <w:t xml:space="preserve"> </w:t>
      </w:r>
      <w:r w:rsidRPr="00895178">
        <w:rPr>
          <w:position w:val="-30"/>
        </w:rPr>
        <w:object w:dxaOrig="1060" w:dyaOrig="680" w14:anchorId="27A33EE6">
          <v:shape id="_x0000_i1090" type="#_x0000_t75" style="width:52.55pt;height:34.45pt" o:ole="">
            <v:imagedata r:id="rId122" o:title=""/>
          </v:shape>
          <o:OLEObject Type="Embed" ProgID="Equation.DSMT4" ShapeID="_x0000_i1090" DrawAspect="Content" ObjectID="_1767501505" r:id="rId133"/>
        </w:object>
      </w:r>
      <w:r>
        <w:t xml:space="preserve"> </w:t>
      </w:r>
    </w:p>
    <w:p w14:paraId="45C0D7E4" w14:textId="5A1957D5" w:rsidR="00BD2DF2" w:rsidRDefault="00BD2DF2" w:rsidP="00BD2DF2">
      <w:pPr>
        <w:spacing w:after="203"/>
        <w:ind w:left="-5" w:right="0"/>
      </w:pPr>
      <w:r>
        <w:t xml:space="preserve">H’I = </w:t>
      </w:r>
      <w:r w:rsidRPr="00895178">
        <w:rPr>
          <w:position w:val="-30"/>
        </w:rPr>
        <w:object w:dxaOrig="1920" w:dyaOrig="700" w14:anchorId="2BBC8031">
          <v:shape id="_x0000_i1091" type="#_x0000_t75" style="width:95.4pt;height:35.35pt" o:ole="">
            <v:imagedata r:id="rId134" o:title=""/>
          </v:shape>
          <o:OLEObject Type="Embed" ProgID="Equation.DSMT4" ShapeID="_x0000_i1091" DrawAspect="Content" ObjectID="_1767501506" r:id="rId135"/>
        </w:object>
      </w:r>
    </w:p>
    <w:p w14:paraId="249927D8" w14:textId="7A4A5908" w:rsidR="002A55D4" w:rsidRDefault="002A55D4" w:rsidP="007A6433">
      <w:pPr>
        <w:spacing w:after="0"/>
        <w:ind w:left="-6" w:right="0" w:hanging="11"/>
      </w:pPr>
      <w:r>
        <w:t>À l’aide de cette formule, on peut voir les paramètres qui influent sur H’I.</w:t>
      </w:r>
    </w:p>
    <w:p w14:paraId="71089C04" w14:textId="58C17838" w:rsidR="007A6433" w:rsidRDefault="007A6433" w:rsidP="003066E9">
      <w:pPr>
        <w:spacing w:after="0"/>
        <w:ind w:left="-6" w:right="0" w:hanging="11"/>
      </w:pPr>
      <w:r>
        <w:t xml:space="preserve">On peut augmenter </w:t>
      </w:r>
      <w:r w:rsidRPr="00412B62">
        <w:rPr>
          <w:i/>
          <w:iCs/>
        </w:rPr>
        <w:t>L</w:t>
      </w:r>
      <w:r w:rsidR="00C226BA">
        <w:rPr>
          <w:i/>
          <w:iCs/>
        </w:rPr>
        <w:t xml:space="preserve"> </w:t>
      </w:r>
      <w:r w:rsidR="00C226BA">
        <w:t xml:space="preserve">et/ou </w:t>
      </w:r>
      <w:r w:rsidR="000738F8" w:rsidRPr="000738F8">
        <w:rPr>
          <w:i/>
          <w:iCs/>
        </w:rPr>
        <w:t>D</w:t>
      </w:r>
      <w:r w:rsidR="000738F8">
        <w:t xml:space="preserve"> </w:t>
      </w:r>
      <w:r w:rsidR="00810198">
        <w:t xml:space="preserve">et/ou </w:t>
      </w:r>
      <w:r w:rsidR="00810198" w:rsidRPr="00810198">
        <w:rPr>
          <w:i/>
          <w:iCs/>
        </w:rPr>
        <w:t>E</w:t>
      </w:r>
      <w:r w:rsidR="00FA66F4">
        <w:t xml:space="preserve"> et/ou </w:t>
      </w:r>
      <w:r w:rsidR="00FA66F4">
        <w:rPr>
          <w:i/>
          <w:iCs/>
        </w:rPr>
        <w:t>q</w:t>
      </w:r>
      <w:r w:rsidR="00FA66F4">
        <w:t>.</w:t>
      </w:r>
    </w:p>
    <w:p w14:paraId="2C153A2F" w14:textId="0EFC901B" w:rsidR="00810198" w:rsidRDefault="00810198" w:rsidP="003066E9">
      <w:pPr>
        <w:spacing w:after="0"/>
        <w:ind w:left="-6" w:right="0" w:hanging="11"/>
      </w:pPr>
      <w:r>
        <w:t xml:space="preserve">On ne peut pas modifier la masse </w:t>
      </w:r>
      <w:r w:rsidR="00FA66F4" w:rsidRPr="00FA66F4">
        <w:rPr>
          <w:i/>
          <w:iCs/>
        </w:rPr>
        <w:t>m</w:t>
      </w:r>
      <w:r w:rsidR="00FA66F4">
        <w:t xml:space="preserve"> </w:t>
      </w:r>
      <w:r>
        <w:t xml:space="preserve">de la </w:t>
      </w:r>
      <w:r w:rsidR="00FA66F4">
        <w:t>goutte.</w:t>
      </w:r>
    </w:p>
    <w:p w14:paraId="287DEDF8" w14:textId="03CF1843" w:rsidR="00FA66F4" w:rsidRDefault="00FA66F4" w:rsidP="003066E9">
      <w:pPr>
        <w:spacing w:after="0"/>
        <w:ind w:left="-6" w:right="0" w:hanging="11"/>
      </w:pPr>
      <w:r>
        <w:t xml:space="preserve">On peut diminuer la vitesse d’injection </w:t>
      </w:r>
      <w:r w:rsidRPr="00FA66F4">
        <w:rPr>
          <w:i/>
          <w:iCs/>
        </w:rPr>
        <w:t>v</w:t>
      </w:r>
      <w:r w:rsidRPr="00FA66F4">
        <w:rPr>
          <w:vertAlign w:val="subscript"/>
        </w:rPr>
        <w:t>0</w:t>
      </w:r>
      <w:r>
        <w:t xml:space="preserve"> de la goutte.</w:t>
      </w:r>
    </w:p>
    <w:p w14:paraId="461FB7B9" w14:textId="03FDF211" w:rsidR="00EF346D" w:rsidRDefault="00C226BA" w:rsidP="00EF346D">
      <w:pPr>
        <w:spacing w:after="0"/>
        <w:ind w:left="-6" w:right="0" w:hanging="11"/>
      </w:pPr>
      <w:r>
        <w:t>Remarque :</w:t>
      </w:r>
      <w:r w:rsidR="00EF346D">
        <w:t xml:space="preserve"> On demande plusieurs moyens, mais la réponse semble en réalité plus complexe.</w:t>
      </w:r>
    </w:p>
    <w:p w14:paraId="031F21C9" w14:textId="5DEE3D8A" w:rsidR="00EF346D" w:rsidRDefault="00EF346D" w:rsidP="00EF346D">
      <w:pPr>
        <w:spacing w:after="0"/>
        <w:ind w:left="-6" w:right="0" w:hanging="11"/>
      </w:pPr>
      <w:r>
        <w:t xml:space="preserve">En effet on ne doit pas </w:t>
      </w:r>
      <w:r w:rsidR="00DE5E26">
        <w:t xml:space="preserve">trop </w:t>
      </w:r>
      <w:r>
        <w:t>augmenter HS, sinon la goutte risque de toucher la plaque P1.</w:t>
      </w:r>
    </w:p>
    <w:p w14:paraId="5C5FBDA9" w14:textId="77777777" w:rsidR="00EF346D" w:rsidRDefault="00EF346D" w:rsidP="00EF346D">
      <w:pPr>
        <w:spacing w:after="0"/>
        <w:ind w:left="-6" w:right="0" w:hanging="11"/>
      </w:pPr>
      <w:r>
        <w:t xml:space="preserve">Donc il ne faut pas augmenter ni </w:t>
      </w:r>
      <w:r w:rsidRPr="00EF346D">
        <w:rPr>
          <w:i/>
          <w:iCs/>
        </w:rPr>
        <w:t>E</w:t>
      </w:r>
      <w:r>
        <w:t xml:space="preserve">, ni </w:t>
      </w:r>
      <w:r w:rsidRPr="00EF346D">
        <w:rPr>
          <w:i/>
          <w:iCs/>
        </w:rPr>
        <w:t>L</w:t>
      </w:r>
      <w:r>
        <w:t xml:space="preserve">, ni </w:t>
      </w:r>
      <w:r w:rsidRPr="00EF346D">
        <w:rPr>
          <w:i/>
          <w:iCs/>
        </w:rPr>
        <w:t>q</w:t>
      </w:r>
      <w:r>
        <w:t xml:space="preserve"> qui modifient à la fois HS et H’I.</w:t>
      </w:r>
    </w:p>
    <w:p w14:paraId="339F40A4" w14:textId="084C0E38" w:rsidR="00C226BA" w:rsidRPr="007A6433" w:rsidRDefault="00EF346D" w:rsidP="00EF346D">
      <w:pPr>
        <w:spacing w:after="0"/>
        <w:ind w:left="-6" w:right="0" w:hanging="11"/>
      </w:pPr>
      <w:r>
        <w:t xml:space="preserve">On peut </w:t>
      </w:r>
      <w:r w:rsidR="00DE5E26">
        <w:t xml:space="preserve">seulement </w:t>
      </w:r>
      <w:r>
        <w:t xml:space="preserve">augmenter </w:t>
      </w:r>
      <w:r w:rsidRPr="00EF346D">
        <w:rPr>
          <w:i/>
          <w:iCs/>
        </w:rPr>
        <w:t>D</w:t>
      </w:r>
      <w:r>
        <w:t xml:space="preserve"> qui ne modifie pas HS mais augmente H’I.</w:t>
      </w:r>
    </w:p>
    <w:sectPr w:rsidR="00C226BA" w:rsidRPr="007A6433" w:rsidSect="00224F40">
      <w:pgSz w:w="11904" w:h="16840"/>
      <w:pgMar w:top="851" w:right="851" w:bottom="709" w:left="851" w:header="720" w:footer="720" w:gutter="0"/>
      <w:cols w:space="72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1A280A"/>
    <w:multiLevelType w:val="hybridMultilevel"/>
    <w:tmpl w:val="8CFC00BE"/>
    <w:lvl w:ilvl="0" w:tplc="F790F9DE">
      <w:start w:val="1"/>
      <w:numFmt w:val="bullet"/>
      <w:lvlText w:val=""/>
      <w:lvlJc w:val="left"/>
      <w:pPr>
        <w:ind w:left="7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AF45078">
      <w:start w:val="1"/>
      <w:numFmt w:val="bullet"/>
      <w:lvlText w:val="o"/>
      <w:lvlJc w:val="left"/>
      <w:pPr>
        <w:ind w:left="143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DCEDBA6">
      <w:start w:val="1"/>
      <w:numFmt w:val="bullet"/>
      <w:lvlText w:val="▪"/>
      <w:lvlJc w:val="left"/>
      <w:pPr>
        <w:ind w:left="215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AE2A7A4">
      <w:start w:val="1"/>
      <w:numFmt w:val="bullet"/>
      <w:lvlText w:val="•"/>
      <w:lvlJc w:val="left"/>
      <w:pPr>
        <w:ind w:left="287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360C1DA">
      <w:start w:val="1"/>
      <w:numFmt w:val="bullet"/>
      <w:lvlText w:val="o"/>
      <w:lvlJc w:val="left"/>
      <w:pPr>
        <w:ind w:left="359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D2A3BF4">
      <w:start w:val="1"/>
      <w:numFmt w:val="bullet"/>
      <w:lvlText w:val="▪"/>
      <w:lvlJc w:val="left"/>
      <w:pPr>
        <w:ind w:left="431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644D408">
      <w:start w:val="1"/>
      <w:numFmt w:val="bullet"/>
      <w:lvlText w:val="•"/>
      <w:lvlJc w:val="left"/>
      <w:pPr>
        <w:ind w:left="503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B6085CE">
      <w:start w:val="1"/>
      <w:numFmt w:val="bullet"/>
      <w:lvlText w:val="o"/>
      <w:lvlJc w:val="left"/>
      <w:pPr>
        <w:ind w:left="575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52826DC">
      <w:start w:val="1"/>
      <w:numFmt w:val="bullet"/>
      <w:lvlText w:val="▪"/>
      <w:lvlJc w:val="left"/>
      <w:pPr>
        <w:ind w:left="647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A656E51"/>
    <w:multiLevelType w:val="hybridMultilevel"/>
    <w:tmpl w:val="DDCEB3C4"/>
    <w:lvl w:ilvl="0" w:tplc="F05A7776">
      <w:start w:val="1"/>
      <w:numFmt w:val="decimal"/>
      <w:lvlText w:val="%1"/>
      <w:lvlJc w:val="left"/>
      <w:pPr>
        <w:ind w:left="11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72A90C6">
      <w:start w:val="1"/>
      <w:numFmt w:val="lowerLetter"/>
      <w:lvlText w:val="%2"/>
      <w:lvlJc w:val="left"/>
      <w:pPr>
        <w:ind w:left="58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F8AA18">
      <w:start w:val="1"/>
      <w:numFmt w:val="lowerRoman"/>
      <w:lvlText w:val="%3"/>
      <w:lvlJc w:val="left"/>
      <w:pPr>
        <w:ind w:left="65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BC0FE8E">
      <w:start w:val="1"/>
      <w:numFmt w:val="decimal"/>
      <w:lvlText w:val="%4"/>
      <w:lvlJc w:val="left"/>
      <w:pPr>
        <w:ind w:left="72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5E895C6">
      <w:start w:val="1"/>
      <w:numFmt w:val="lowerLetter"/>
      <w:lvlText w:val="%5"/>
      <w:lvlJc w:val="left"/>
      <w:pPr>
        <w:ind w:left="80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8443542">
      <w:start w:val="1"/>
      <w:numFmt w:val="lowerRoman"/>
      <w:lvlText w:val="%6"/>
      <w:lvlJc w:val="left"/>
      <w:pPr>
        <w:ind w:left="87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C800312">
      <w:start w:val="1"/>
      <w:numFmt w:val="decimal"/>
      <w:lvlText w:val="%7"/>
      <w:lvlJc w:val="left"/>
      <w:pPr>
        <w:ind w:left="94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6E6DD1A">
      <w:start w:val="1"/>
      <w:numFmt w:val="lowerLetter"/>
      <w:lvlText w:val="%8"/>
      <w:lvlJc w:val="left"/>
      <w:pPr>
        <w:ind w:left="101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1805DF8">
      <w:start w:val="1"/>
      <w:numFmt w:val="lowerRoman"/>
      <w:lvlText w:val="%9"/>
      <w:lvlJc w:val="left"/>
      <w:pPr>
        <w:ind w:left="108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706E"/>
    <w:rsid w:val="00004FF1"/>
    <w:rsid w:val="00021BFD"/>
    <w:rsid w:val="00047736"/>
    <w:rsid w:val="00055AC6"/>
    <w:rsid w:val="000738F8"/>
    <w:rsid w:val="000B726F"/>
    <w:rsid w:val="000F450D"/>
    <w:rsid w:val="00107B0E"/>
    <w:rsid w:val="00116067"/>
    <w:rsid w:val="001624A4"/>
    <w:rsid w:val="001707D8"/>
    <w:rsid w:val="00224F40"/>
    <w:rsid w:val="00280EEF"/>
    <w:rsid w:val="00296FE4"/>
    <w:rsid w:val="002A55D4"/>
    <w:rsid w:val="002B706E"/>
    <w:rsid w:val="003066E9"/>
    <w:rsid w:val="0032399A"/>
    <w:rsid w:val="00331FDD"/>
    <w:rsid w:val="003356A4"/>
    <w:rsid w:val="003757A0"/>
    <w:rsid w:val="003A7500"/>
    <w:rsid w:val="00412B62"/>
    <w:rsid w:val="004134AE"/>
    <w:rsid w:val="00416421"/>
    <w:rsid w:val="0049784A"/>
    <w:rsid w:val="004A2760"/>
    <w:rsid w:val="004B0117"/>
    <w:rsid w:val="004D604D"/>
    <w:rsid w:val="00516B62"/>
    <w:rsid w:val="005219BC"/>
    <w:rsid w:val="005242F7"/>
    <w:rsid w:val="0053577F"/>
    <w:rsid w:val="00561F48"/>
    <w:rsid w:val="005D07E2"/>
    <w:rsid w:val="00654303"/>
    <w:rsid w:val="00671C31"/>
    <w:rsid w:val="006A28BB"/>
    <w:rsid w:val="006E7049"/>
    <w:rsid w:val="007962C2"/>
    <w:rsid w:val="007A6433"/>
    <w:rsid w:val="007B1060"/>
    <w:rsid w:val="007B5503"/>
    <w:rsid w:val="00810198"/>
    <w:rsid w:val="00860F43"/>
    <w:rsid w:val="00895178"/>
    <w:rsid w:val="008F0218"/>
    <w:rsid w:val="00901EC8"/>
    <w:rsid w:val="00952E21"/>
    <w:rsid w:val="009A5D01"/>
    <w:rsid w:val="00A03E92"/>
    <w:rsid w:val="00AD6F0B"/>
    <w:rsid w:val="00B00ECD"/>
    <w:rsid w:val="00B03DD1"/>
    <w:rsid w:val="00B71AA6"/>
    <w:rsid w:val="00BD2DF2"/>
    <w:rsid w:val="00BF6A64"/>
    <w:rsid w:val="00C226BA"/>
    <w:rsid w:val="00C47AB0"/>
    <w:rsid w:val="00D141BB"/>
    <w:rsid w:val="00D47E15"/>
    <w:rsid w:val="00D96FE9"/>
    <w:rsid w:val="00DD025E"/>
    <w:rsid w:val="00DE5E26"/>
    <w:rsid w:val="00E876D1"/>
    <w:rsid w:val="00E9750A"/>
    <w:rsid w:val="00EC7915"/>
    <w:rsid w:val="00EF346D"/>
    <w:rsid w:val="00F66E14"/>
    <w:rsid w:val="00FA66F4"/>
    <w:rsid w:val="00FA76BB"/>
    <w:rsid w:val="00FC0653"/>
    <w:rsid w:val="00FC3B92"/>
    <w:rsid w:val="00FE7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45"/>
    <o:shapelayout v:ext="edit">
      <o:idmap v:ext="edit" data="1"/>
    </o:shapelayout>
  </w:shapeDefaults>
  <w:decimalSymbol w:val="."/>
  <w:listSeparator w:val=";"/>
  <w14:docId w14:val="4341620A"/>
  <w15:docId w15:val="{220E1C1E-C226-45D8-81F2-458AC0D9E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fr-FR" w:eastAsia="fr-FR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5" w:line="266" w:lineRule="auto"/>
      <w:ind w:left="10" w:right="2827" w:hanging="10"/>
      <w:jc w:val="both"/>
    </w:pPr>
    <w:rPr>
      <w:rFonts w:ascii="Arial" w:eastAsia="Arial" w:hAnsi="Arial" w:cs="Arial"/>
      <w:color w:val="000000"/>
      <w:sz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B03DD1"/>
    <w:rPr>
      <w:color w:val="0563C1" w:themeColor="hyperlink"/>
      <w:u w:val="single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B03DD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5357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53.wmf"/><Relationship Id="rId21" Type="http://schemas.openxmlformats.org/officeDocument/2006/relationships/oleObject" Target="embeddings/oleObject5.bin"/><Relationship Id="rId42" Type="http://schemas.openxmlformats.org/officeDocument/2006/relationships/oleObject" Target="embeddings/oleObject17.bin"/><Relationship Id="rId63" Type="http://schemas.openxmlformats.org/officeDocument/2006/relationships/image" Target="media/image28.wmf"/><Relationship Id="rId84" Type="http://schemas.openxmlformats.org/officeDocument/2006/relationships/image" Target="media/image37.wmf"/><Relationship Id="rId16" Type="http://schemas.openxmlformats.org/officeDocument/2006/relationships/image" Target="media/image6.wmf"/><Relationship Id="rId107" Type="http://schemas.openxmlformats.org/officeDocument/2006/relationships/image" Target="media/image49.wmf"/><Relationship Id="rId11" Type="http://schemas.openxmlformats.org/officeDocument/2006/relationships/image" Target="media/image6.jpeg"/><Relationship Id="rId32" Type="http://schemas.openxmlformats.org/officeDocument/2006/relationships/oleObject" Target="embeddings/oleObject11.bin"/><Relationship Id="rId37" Type="http://schemas.openxmlformats.org/officeDocument/2006/relationships/image" Target="media/image16.wmf"/><Relationship Id="rId53" Type="http://schemas.openxmlformats.org/officeDocument/2006/relationships/oleObject" Target="embeddings/oleObject23.bin"/><Relationship Id="rId58" Type="http://schemas.openxmlformats.org/officeDocument/2006/relationships/oleObject" Target="embeddings/oleObject26.bin"/><Relationship Id="rId74" Type="http://schemas.openxmlformats.org/officeDocument/2006/relationships/oleObject" Target="embeddings/oleObject34.bin"/><Relationship Id="rId79" Type="http://schemas.openxmlformats.org/officeDocument/2006/relationships/image" Target="media/image35.wmf"/><Relationship Id="rId102" Type="http://schemas.openxmlformats.org/officeDocument/2006/relationships/oleObject" Target="embeddings/oleObject48.bin"/><Relationship Id="rId123" Type="http://schemas.openxmlformats.org/officeDocument/2006/relationships/oleObject" Target="embeddings/oleObject59.bin"/><Relationship Id="rId128" Type="http://schemas.openxmlformats.org/officeDocument/2006/relationships/oleObject" Target="embeddings/oleObject62.bin"/><Relationship Id="rId5" Type="http://schemas.openxmlformats.org/officeDocument/2006/relationships/image" Target="media/image1.png"/><Relationship Id="rId90" Type="http://schemas.openxmlformats.org/officeDocument/2006/relationships/image" Target="media/image40.wmf"/><Relationship Id="rId95" Type="http://schemas.openxmlformats.org/officeDocument/2006/relationships/oleObject" Target="embeddings/oleObject45.bin"/><Relationship Id="rId22" Type="http://schemas.openxmlformats.org/officeDocument/2006/relationships/image" Target="media/image9.wmf"/><Relationship Id="rId27" Type="http://schemas.openxmlformats.org/officeDocument/2006/relationships/image" Target="media/image12.wmf"/><Relationship Id="rId43" Type="http://schemas.openxmlformats.org/officeDocument/2006/relationships/image" Target="media/image18.wmf"/><Relationship Id="rId48" Type="http://schemas.openxmlformats.org/officeDocument/2006/relationships/oleObject" Target="embeddings/oleObject20.bin"/><Relationship Id="rId64" Type="http://schemas.openxmlformats.org/officeDocument/2006/relationships/oleObject" Target="embeddings/oleObject29.bin"/><Relationship Id="rId69" Type="http://schemas.openxmlformats.org/officeDocument/2006/relationships/image" Target="media/image30.wmf"/><Relationship Id="rId113" Type="http://schemas.openxmlformats.org/officeDocument/2006/relationships/oleObject" Target="embeddings/oleObject54.bin"/><Relationship Id="rId118" Type="http://schemas.openxmlformats.org/officeDocument/2006/relationships/oleObject" Target="embeddings/oleObject57.bin"/><Relationship Id="rId134" Type="http://schemas.openxmlformats.org/officeDocument/2006/relationships/image" Target="media/image60.wmf"/><Relationship Id="rId80" Type="http://schemas.openxmlformats.org/officeDocument/2006/relationships/oleObject" Target="embeddings/oleObject37.bin"/><Relationship Id="rId85" Type="http://schemas.openxmlformats.org/officeDocument/2006/relationships/oleObject" Target="embeddings/oleObject40.bin"/><Relationship Id="rId12" Type="http://schemas.openxmlformats.org/officeDocument/2006/relationships/image" Target="media/image4.wmf"/><Relationship Id="rId17" Type="http://schemas.openxmlformats.org/officeDocument/2006/relationships/oleObject" Target="embeddings/oleObject3.bin"/><Relationship Id="rId33" Type="http://schemas.openxmlformats.org/officeDocument/2006/relationships/image" Target="media/image14.wmf"/><Relationship Id="rId38" Type="http://schemas.openxmlformats.org/officeDocument/2006/relationships/oleObject" Target="embeddings/oleObject14.bin"/><Relationship Id="rId59" Type="http://schemas.openxmlformats.org/officeDocument/2006/relationships/image" Target="media/image25.wmf"/><Relationship Id="rId103" Type="http://schemas.openxmlformats.org/officeDocument/2006/relationships/image" Target="media/image47.wmf"/><Relationship Id="rId108" Type="http://schemas.openxmlformats.org/officeDocument/2006/relationships/oleObject" Target="embeddings/oleObject51.bin"/><Relationship Id="rId124" Type="http://schemas.openxmlformats.org/officeDocument/2006/relationships/image" Target="media/image57.wmf"/><Relationship Id="rId129" Type="http://schemas.openxmlformats.org/officeDocument/2006/relationships/oleObject" Target="embeddings/oleObject63.bin"/><Relationship Id="rId54" Type="http://schemas.openxmlformats.org/officeDocument/2006/relationships/oleObject" Target="embeddings/oleObject24.bin"/><Relationship Id="rId70" Type="http://schemas.openxmlformats.org/officeDocument/2006/relationships/oleObject" Target="embeddings/oleObject32.bin"/><Relationship Id="rId75" Type="http://schemas.openxmlformats.org/officeDocument/2006/relationships/image" Target="media/image33.wmf"/><Relationship Id="rId91" Type="http://schemas.openxmlformats.org/officeDocument/2006/relationships/oleObject" Target="embeddings/oleObject43.bin"/><Relationship Id="rId96" Type="http://schemas.openxmlformats.org/officeDocument/2006/relationships/image" Target="media/image43.wmf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23" Type="http://schemas.openxmlformats.org/officeDocument/2006/relationships/oleObject" Target="embeddings/oleObject6.bin"/><Relationship Id="rId28" Type="http://schemas.openxmlformats.org/officeDocument/2006/relationships/oleObject" Target="embeddings/oleObject8.bin"/><Relationship Id="rId49" Type="http://schemas.openxmlformats.org/officeDocument/2006/relationships/image" Target="media/image21.wmf"/><Relationship Id="rId114" Type="http://schemas.openxmlformats.org/officeDocument/2006/relationships/image" Target="media/image52.wmf"/><Relationship Id="rId119" Type="http://schemas.openxmlformats.org/officeDocument/2006/relationships/image" Target="media/image54.wmf"/><Relationship Id="rId44" Type="http://schemas.openxmlformats.org/officeDocument/2006/relationships/oleObject" Target="embeddings/oleObject18.bin"/><Relationship Id="rId60" Type="http://schemas.openxmlformats.org/officeDocument/2006/relationships/oleObject" Target="embeddings/oleObject27.bin"/><Relationship Id="rId65" Type="http://schemas.openxmlformats.org/officeDocument/2006/relationships/image" Target="media/image26.wmf"/><Relationship Id="rId81" Type="http://schemas.openxmlformats.org/officeDocument/2006/relationships/image" Target="media/image36.wmf"/><Relationship Id="rId86" Type="http://schemas.openxmlformats.org/officeDocument/2006/relationships/image" Target="media/image38.wmf"/><Relationship Id="rId130" Type="http://schemas.openxmlformats.org/officeDocument/2006/relationships/oleObject" Target="embeddings/oleObject64.bin"/><Relationship Id="rId135" Type="http://schemas.openxmlformats.org/officeDocument/2006/relationships/oleObject" Target="embeddings/oleObject67.bin"/><Relationship Id="rId13" Type="http://schemas.openxmlformats.org/officeDocument/2006/relationships/oleObject" Target="embeddings/oleObject1.bin"/><Relationship Id="rId18" Type="http://schemas.openxmlformats.org/officeDocument/2006/relationships/image" Target="media/image7.wmf"/><Relationship Id="rId39" Type="http://schemas.openxmlformats.org/officeDocument/2006/relationships/oleObject" Target="embeddings/oleObject15.bin"/><Relationship Id="rId109" Type="http://schemas.openxmlformats.org/officeDocument/2006/relationships/image" Target="media/image50.wmf"/><Relationship Id="rId34" Type="http://schemas.openxmlformats.org/officeDocument/2006/relationships/oleObject" Target="embeddings/oleObject12.bin"/><Relationship Id="rId50" Type="http://schemas.openxmlformats.org/officeDocument/2006/relationships/oleObject" Target="embeddings/oleObject21.bin"/><Relationship Id="rId55" Type="http://schemas.openxmlformats.org/officeDocument/2006/relationships/image" Target="media/image23.wmf"/><Relationship Id="rId76" Type="http://schemas.openxmlformats.org/officeDocument/2006/relationships/oleObject" Target="embeddings/oleObject35.bin"/><Relationship Id="rId97" Type="http://schemas.openxmlformats.org/officeDocument/2006/relationships/oleObject" Target="embeddings/oleObject46.bin"/><Relationship Id="rId104" Type="http://schemas.openxmlformats.org/officeDocument/2006/relationships/oleObject" Target="embeddings/oleObject49.bin"/><Relationship Id="rId120" Type="http://schemas.openxmlformats.org/officeDocument/2006/relationships/oleObject" Target="embeddings/oleObject58.bin"/><Relationship Id="rId125" Type="http://schemas.openxmlformats.org/officeDocument/2006/relationships/oleObject" Target="embeddings/oleObject60.bin"/><Relationship Id="rId71" Type="http://schemas.openxmlformats.org/officeDocument/2006/relationships/image" Target="media/image31.wmf"/><Relationship Id="rId92" Type="http://schemas.openxmlformats.org/officeDocument/2006/relationships/image" Target="media/image41.wmf"/><Relationship Id="rId2" Type="http://schemas.openxmlformats.org/officeDocument/2006/relationships/styles" Target="styles.xml"/><Relationship Id="rId29" Type="http://schemas.openxmlformats.org/officeDocument/2006/relationships/image" Target="media/image13.wmf"/><Relationship Id="rId24" Type="http://schemas.openxmlformats.org/officeDocument/2006/relationships/image" Target="media/image10.wmf"/><Relationship Id="rId40" Type="http://schemas.openxmlformats.org/officeDocument/2006/relationships/oleObject" Target="embeddings/oleObject16.bin"/><Relationship Id="rId45" Type="http://schemas.openxmlformats.org/officeDocument/2006/relationships/image" Target="media/image19.wmf"/><Relationship Id="rId66" Type="http://schemas.openxmlformats.org/officeDocument/2006/relationships/oleObject" Target="embeddings/oleObject30.bin"/><Relationship Id="rId87" Type="http://schemas.openxmlformats.org/officeDocument/2006/relationships/oleObject" Target="embeddings/oleObject41.bin"/><Relationship Id="rId110" Type="http://schemas.openxmlformats.org/officeDocument/2006/relationships/oleObject" Target="embeddings/oleObject52.bin"/><Relationship Id="rId115" Type="http://schemas.openxmlformats.org/officeDocument/2006/relationships/oleObject" Target="embeddings/oleObject55.bin"/><Relationship Id="rId131" Type="http://schemas.openxmlformats.org/officeDocument/2006/relationships/image" Target="media/image59.wmf"/><Relationship Id="rId136" Type="http://schemas.openxmlformats.org/officeDocument/2006/relationships/fontTable" Target="fontTable.xml"/><Relationship Id="rId61" Type="http://schemas.openxmlformats.org/officeDocument/2006/relationships/image" Target="media/image27.wmf"/><Relationship Id="rId82" Type="http://schemas.openxmlformats.org/officeDocument/2006/relationships/oleObject" Target="embeddings/oleObject38.bin"/><Relationship Id="rId19" Type="http://schemas.openxmlformats.org/officeDocument/2006/relationships/oleObject" Target="embeddings/oleObject4.bin"/><Relationship Id="rId14" Type="http://schemas.openxmlformats.org/officeDocument/2006/relationships/image" Target="media/image5.wmf"/><Relationship Id="rId30" Type="http://schemas.openxmlformats.org/officeDocument/2006/relationships/oleObject" Target="embeddings/oleObject9.bin"/><Relationship Id="rId35" Type="http://schemas.openxmlformats.org/officeDocument/2006/relationships/image" Target="media/image15.wmf"/><Relationship Id="rId56" Type="http://schemas.openxmlformats.org/officeDocument/2006/relationships/oleObject" Target="embeddings/oleObject25.bin"/><Relationship Id="rId77" Type="http://schemas.openxmlformats.org/officeDocument/2006/relationships/image" Target="media/image34.wmf"/><Relationship Id="rId100" Type="http://schemas.openxmlformats.org/officeDocument/2006/relationships/image" Target="media/image45.png"/><Relationship Id="rId105" Type="http://schemas.openxmlformats.org/officeDocument/2006/relationships/image" Target="media/image48.wmf"/><Relationship Id="rId126" Type="http://schemas.openxmlformats.org/officeDocument/2006/relationships/oleObject" Target="embeddings/oleObject61.bin"/><Relationship Id="rId8" Type="http://schemas.openxmlformats.org/officeDocument/2006/relationships/image" Target="media/image3.png"/><Relationship Id="rId51" Type="http://schemas.openxmlformats.org/officeDocument/2006/relationships/image" Target="media/image22.wmf"/><Relationship Id="rId72" Type="http://schemas.openxmlformats.org/officeDocument/2006/relationships/oleObject" Target="embeddings/oleObject33.bin"/><Relationship Id="rId93" Type="http://schemas.openxmlformats.org/officeDocument/2006/relationships/oleObject" Target="embeddings/oleObject44.bin"/><Relationship Id="rId98" Type="http://schemas.openxmlformats.org/officeDocument/2006/relationships/image" Target="media/image44.wmf"/><Relationship Id="rId121" Type="http://schemas.openxmlformats.org/officeDocument/2006/relationships/image" Target="media/image55.png"/><Relationship Id="rId3" Type="http://schemas.openxmlformats.org/officeDocument/2006/relationships/settings" Target="settings.xml"/><Relationship Id="rId25" Type="http://schemas.openxmlformats.org/officeDocument/2006/relationships/oleObject" Target="embeddings/oleObject7.bin"/><Relationship Id="rId46" Type="http://schemas.openxmlformats.org/officeDocument/2006/relationships/oleObject" Target="embeddings/oleObject19.bin"/><Relationship Id="rId67" Type="http://schemas.openxmlformats.org/officeDocument/2006/relationships/image" Target="media/image29.wmf"/><Relationship Id="rId116" Type="http://schemas.openxmlformats.org/officeDocument/2006/relationships/oleObject" Target="embeddings/oleObject56.bin"/><Relationship Id="rId137" Type="http://schemas.openxmlformats.org/officeDocument/2006/relationships/theme" Target="theme/theme1.xml"/><Relationship Id="rId20" Type="http://schemas.openxmlformats.org/officeDocument/2006/relationships/image" Target="media/image8.wmf"/><Relationship Id="rId41" Type="http://schemas.openxmlformats.org/officeDocument/2006/relationships/image" Target="media/image17.wmf"/><Relationship Id="rId62" Type="http://schemas.openxmlformats.org/officeDocument/2006/relationships/oleObject" Target="embeddings/oleObject28.bin"/><Relationship Id="rId83" Type="http://schemas.openxmlformats.org/officeDocument/2006/relationships/oleObject" Target="embeddings/oleObject39.bin"/><Relationship Id="rId88" Type="http://schemas.openxmlformats.org/officeDocument/2006/relationships/image" Target="media/image39.wmf"/><Relationship Id="rId111" Type="http://schemas.openxmlformats.org/officeDocument/2006/relationships/oleObject" Target="embeddings/oleObject53.bin"/><Relationship Id="rId132" Type="http://schemas.openxmlformats.org/officeDocument/2006/relationships/oleObject" Target="embeddings/oleObject65.bin"/><Relationship Id="rId15" Type="http://schemas.openxmlformats.org/officeDocument/2006/relationships/oleObject" Target="embeddings/oleObject2.bin"/><Relationship Id="rId36" Type="http://schemas.openxmlformats.org/officeDocument/2006/relationships/oleObject" Target="embeddings/oleObject13.bin"/><Relationship Id="rId57" Type="http://schemas.openxmlformats.org/officeDocument/2006/relationships/image" Target="media/image24.wmf"/><Relationship Id="rId106" Type="http://schemas.openxmlformats.org/officeDocument/2006/relationships/oleObject" Target="embeddings/oleObject50.bin"/><Relationship Id="rId127" Type="http://schemas.openxmlformats.org/officeDocument/2006/relationships/image" Target="media/image58.wmf"/><Relationship Id="rId10" Type="http://schemas.openxmlformats.org/officeDocument/2006/relationships/image" Target="media/image3.jpg"/><Relationship Id="rId31" Type="http://schemas.openxmlformats.org/officeDocument/2006/relationships/oleObject" Target="embeddings/oleObject10.bin"/><Relationship Id="rId52" Type="http://schemas.openxmlformats.org/officeDocument/2006/relationships/oleObject" Target="embeddings/oleObject22.bin"/><Relationship Id="rId73" Type="http://schemas.openxmlformats.org/officeDocument/2006/relationships/image" Target="media/image32.wmf"/><Relationship Id="rId78" Type="http://schemas.openxmlformats.org/officeDocument/2006/relationships/oleObject" Target="embeddings/oleObject36.bin"/><Relationship Id="rId94" Type="http://schemas.openxmlformats.org/officeDocument/2006/relationships/image" Target="media/image42.wmf"/><Relationship Id="rId99" Type="http://schemas.openxmlformats.org/officeDocument/2006/relationships/oleObject" Target="embeddings/oleObject47.bin"/><Relationship Id="rId101" Type="http://schemas.openxmlformats.org/officeDocument/2006/relationships/image" Target="media/image46.wmf"/><Relationship Id="rId122" Type="http://schemas.openxmlformats.org/officeDocument/2006/relationships/image" Target="media/image56.wmf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26" Type="http://schemas.openxmlformats.org/officeDocument/2006/relationships/image" Target="media/image11.png"/><Relationship Id="rId47" Type="http://schemas.openxmlformats.org/officeDocument/2006/relationships/image" Target="media/image20.wmf"/><Relationship Id="rId68" Type="http://schemas.openxmlformats.org/officeDocument/2006/relationships/oleObject" Target="embeddings/oleObject31.bin"/><Relationship Id="rId89" Type="http://schemas.openxmlformats.org/officeDocument/2006/relationships/oleObject" Target="embeddings/oleObject42.bin"/><Relationship Id="rId112" Type="http://schemas.openxmlformats.org/officeDocument/2006/relationships/image" Target="media/image51.wmf"/><Relationship Id="rId133" Type="http://schemas.openxmlformats.org/officeDocument/2006/relationships/oleObject" Target="embeddings/oleObject66.bin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79C36AE0</Template>
  <TotalTime>24</TotalTime>
  <Pages>4</Pages>
  <Words>1201</Words>
  <Characters>6607</Characters>
  <Application>Microsoft Office Word</Application>
  <DocSecurity>0</DocSecurity>
  <Lines>55</Lines>
  <Paragraphs>15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Jocelyn CLEMENT</dc:creator>
  <cp:keywords/>
  <cp:lastModifiedBy>BENKADA RICHARD</cp:lastModifiedBy>
  <cp:revision>4</cp:revision>
  <cp:lastPrinted>2023-11-25T06:35:00Z</cp:lastPrinted>
  <dcterms:created xsi:type="dcterms:W3CDTF">2024-01-18T06:32:00Z</dcterms:created>
  <dcterms:modified xsi:type="dcterms:W3CDTF">2024-01-23T06:50:00Z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